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641A5" w14:textId="77777777" w:rsidR="00B1423F" w:rsidRDefault="00B1423F" w:rsidP="00B1423F">
      <w:pPr>
        <w:spacing w:after="0" w:line="240" w:lineRule="auto"/>
        <w:rPr>
          <w:rFonts w:cs="Arial"/>
          <w:color w:val="000000"/>
          <w:lang w:val="de-DE"/>
        </w:rPr>
      </w:pPr>
    </w:p>
    <w:p w14:paraId="0FF10C4B" w14:textId="77777777" w:rsidR="00B347E4" w:rsidRPr="00E85AD3" w:rsidRDefault="00B347E4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D715950" w14:textId="77777777" w:rsidR="00E85AD3" w:rsidRDefault="00E85AD3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07C1126" w14:textId="77777777" w:rsidR="00E85AD3" w:rsidRDefault="00E85AD3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62AADCC2" w14:textId="77777777" w:rsidR="00D668F8" w:rsidRPr="00E85AD3" w:rsidRDefault="00D668F8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E85AD3">
        <w:rPr>
          <w:rFonts w:asciiTheme="minorHAnsi" w:hAnsiTheme="minorHAnsi" w:cstheme="minorHAnsi"/>
          <w:b w:val="0"/>
          <w:sz w:val="22"/>
          <w:szCs w:val="22"/>
        </w:rPr>
        <w:t>Zagreb</w:t>
      </w:r>
      <w:r w:rsidR="00E85AD3">
        <w:rPr>
          <w:rFonts w:asciiTheme="minorHAnsi" w:hAnsiTheme="minorHAnsi" w:cstheme="minorHAnsi"/>
          <w:b w:val="0"/>
          <w:sz w:val="22"/>
          <w:szCs w:val="22"/>
        </w:rPr>
        <w:t>,</w:t>
      </w:r>
    </w:p>
    <w:p w14:paraId="4FE3E55A" w14:textId="77777777" w:rsidR="00B347E4" w:rsidRPr="00E85AD3" w:rsidRDefault="00B347E4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4E29698" w14:textId="77777777" w:rsidR="00B347E4" w:rsidRPr="00E85AD3" w:rsidRDefault="00B347E4" w:rsidP="00B347E4">
      <w:pPr>
        <w:pStyle w:val="Title"/>
        <w:ind w:left="708"/>
        <w:rPr>
          <w:rFonts w:asciiTheme="minorHAnsi" w:hAnsiTheme="minorHAnsi" w:cstheme="minorHAnsi"/>
          <w:sz w:val="22"/>
          <w:szCs w:val="22"/>
        </w:rPr>
      </w:pPr>
    </w:p>
    <w:p w14:paraId="33B82A73" w14:textId="77777777" w:rsidR="00B347E4" w:rsidRPr="00E85AD3" w:rsidRDefault="000D3FA0" w:rsidP="004711CF">
      <w:pPr>
        <w:pStyle w:val="Title"/>
        <w:ind w:left="708"/>
        <w:rPr>
          <w:rFonts w:asciiTheme="minorHAnsi" w:hAnsiTheme="minorHAnsi" w:cstheme="minorHAnsi"/>
          <w:sz w:val="22"/>
          <w:szCs w:val="22"/>
        </w:rPr>
      </w:pPr>
      <w:r w:rsidRPr="00E85AD3">
        <w:rPr>
          <w:rFonts w:asciiTheme="minorHAnsi" w:hAnsiTheme="minorHAnsi" w:cstheme="minorHAnsi"/>
          <w:sz w:val="22"/>
          <w:szCs w:val="22"/>
        </w:rPr>
        <w:t xml:space="preserve">FORMULAR ZA IZDAVANJE </w:t>
      </w:r>
      <w:r w:rsidR="00DD6DCD" w:rsidRPr="00E85AD3">
        <w:rPr>
          <w:rFonts w:asciiTheme="minorHAnsi" w:hAnsiTheme="minorHAnsi" w:cstheme="minorHAnsi"/>
          <w:sz w:val="22"/>
          <w:szCs w:val="22"/>
        </w:rPr>
        <w:t xml:space="preserve">NOVE </w:t>
      </w:r>
      <w:r w:rsidR="004711CF" w:rsidRPr="00E85AD3">
        <w:rPr>
          <w:rFonts w:asciiTheme="minorHAnsi" w:hAnsiTheme="minorHAnsi" w:cstheme="minorHAnsi"/>
          <w:sz w:val="22"/>
          <w:szCs w:val="22"/>
        </w:rPr>
        <w:t>STUDENTSKE ISKAZNICE</w:t>
      </w:r>
    </w:p>
    <w:p w14:paraId="3B41408A" w14:textId="77777777" w:rsidR="00B347E4" w:rsidRPr="00E85AD3" w:rsidRDefault="00B347E4" w:rsidP="00B347E4">
      <w:pPr>
        <w:pStyle w:val="Title"/>
        <w:ind w:left="708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85AD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(ispunjava podnositelj zahtjeva)</w:t>
      </w:r>
    </w:p>
    <w:p w14:paraId="5155C1E7" w14:textId="77777777" w:rsidR="00B347E4" w:rsidRPr="00E85AD3" w:rsidRDefault="00B347E4" w:rsidP="00B347E4">
      <w:pPr>
        <w:pStyle w:val="Title"/>
        <w:ind w:left="708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1FC979A" w14:textId="77777777" w:rsidR="00B347E4" w:rsidRPr="00E85AD3" w:rsidRDefault="00B347E4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3250E33C" w14:textId="77777777" w:rsidR="00B347E4" w:rsidRPr="00E85AD3" w:rsidRDefault="00B347E4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85AD3">
        <w:rPr>
          <w:rFonts w:asciiTheme="minorHAnsi" w:hAnsiTheme="minorHAnsi" w:cstheme="minorHAnsi"/>
          <w:b w:val="0"/>
          <w:bCs w:val="0"/>
          <w:sz w:val="22"/>
          <w:szCs w:val="22"/>
        </w:rPr>
        <w:t>Molim da mi se izda</w:t>
      </w:r>
      <w:r w:rsidR="00DD6DCD" w:rsidRPr="00E85AD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nova </w:t>
      </w:r>
      <w:r w:rsidR="004711CF" w:rsidRPr="00E85AD3">
        <w:rPr>
          <w:rFonts w:asciiTheme="minorHAnsi" w:hAnsiTheme="minorHAnsi" w:cstheme="minorHAnsi"/>
          <w:b w:val="0"/>
          <w:bCs w:val="0"/>
          <w:sz w:val="22"/>
          <w:szCs w:val="22"/>
        </w:rPr>
        <w:t>studentska iskaznica</w:t>
      </w:r>
      <w:r w:rsidR="00DD6DCD" w:rsidRPr="00E85AD3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642A4B0A" w14:textId="77777777" w:rsidR="000D3FA0" w:rsidRPr="00E85AD3" w:rsidRDefault="000D3FA0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7"/>
        <w:gridCol w:w="5763"/>
      </w:tblGrid>
      <w:tr w:rsidR="000D3FA0" w:rsidRPr="00E85AD3" w14:paraId="2E7A130D" w14:textId="77777777" w:rsidTr="00FD20B5">
        <w:tc>
          <w:tcPr>
            <w:tcW w:w="3936" w:type="dxa"/>
            <w:vAlign w:val="center"/>
          </w:tcPr>
          <w:p w14:paraId="458D9B18" w14:textId="77777777" w:rsidR="000D3FA0" w:rsidRPr="00E85AD3" w:rsidRDefault="00D668F8" w:rsidP="00FD20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85AD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Ime:</w:t>
            </w:r>
          </w:p>
        </w:tc>
        <w:tc>
          <w:tcPr>
            <w:tcW w:w="5890" w:type="dxa"/>
            <w:tcBorders>
              <w:bottom w:val="single" w:sz="4" w:space="0" w:color="auto"/>
            </w:tcBorders>
            <w:vAlign w:val="center"/>
          </w:tcPr>
          <w:p w14:paraId="6483C71A" w14:textId="77777777" w:rsidR="000D3FA0" w:rsidRPr="00E85AD3" w:rsidRDefault="000D3FA0" w:rsidP="00FD20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0D3FA0" w:rsidRPr="00E85AD3" w14:paraId="7EA41EBF" w14:textId="77777777" w:rsidTr="00FD20B5">
        <w:tc>
          <w:tcPr>
            <w:tcW w:w="3936" w:type="dxa"/>
            <w:vAlign w:val="center"/>
          </w:tcPr>
          <w:p w14:paraId="1C39B510" w14:textId="77777777" w:rsidR="000D3FA0" w:rsidRPr="00E85AD3" w:rsidRDefault="000D3FA0" w:rsidP="00FD20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85AD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Prezime: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3EA65" w14:textId="77777777" w:rsidR="000D3FA0" w:rsidRPr="00E85AD3" w:rsidRDefault="000D3FA0" w:rsidP="00FD20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0D3FA0" w:rsidRPr="00E85AD3" w14:paraId="10CB7549" w14:textId="77777777" w:rsidTr="00FD20B5">
        <w:tc>
          <w:tcPr>
            <w:tcW w:w="3936" w:type="dxa"/>
            <w:vAlign w:val="center"/>
          </w:tcPr>
          <w:p w14:paraId="793C818A" w14:textId="77777777" w:rsidR="000D3FA0" w:rsidRPr="00E85AD3" w:rsidRDefault="000D3FA0" w:rsidP="00FD20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85AD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JMBAG: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28A97" w14:textId="77777777" w:rsidR="000D3FA0" w:rsidRPr="00E85AD3" w:rsidRDefault="000D3FA0" w:rsidP="00FD20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DD6DCD" w:rsidRPr="00E85AD3" w14:paraId="436055ED" w14:textId="77777777" w:rsidTr="00FD20B5">
        <w:tc>
          <w:tcPr>
            <w:tcW w:w="3936" w:type="dxa"/>
            <w:vAlign w:val="center"/>
          </w:tcPr>
          <w:p w14:paraId="685F2E5C" w14:textId="77777777" w:rsidR="004711CF" w:rsidRPr="00E85AD3" w:rsidRDefault="004711CF" w:rsidP="004711CF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85AD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Zahtjev podnosim jer je iskaznica: 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826C25" w14:textId="77777777" w:rsidR="00DD6DCD" w:rsidRPr="00E85AD3" w:rsidRDefault="004711CF" w:rsidP="004711CF">
            <w:pPr>
              <w:pStyle w:val="Title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85AD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izgubljena</w:t>
            </w:r>
          </w:p>
          <w:p w14:paraId="747B906B" w14:textId="77777777" w:rsidR="004711CF" w:rsidRPr="00E85AD3" w:rsidRDefault="004711CF" w:rsidP="004711CF">
            <w:pPr>
              <w:pStyle w:val="Title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85AD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oštećena</w:t>
            </w:r>
          </w:p>
        </w:tc>
      </w:tr>
    </w:tbl>
    <w:p w14:paraId="61CD4514" w14:textId="77777777" w:rsidR="000D3FA0" w:rsidRPr="00E85AD3" w:rsidRDefault="000D3FA0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1AE00442" w14:textId="77777777" w:rsidR="00B347E4" w:rsidRPr="00E85AD3" w:rsidRDefault="00B347E4" w:rsidP="00B347E4">
      <w:pPr>
        <w:pStyle w:val="Title"/>
        <w:ind w:left="708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1F101259" w14:textId="77777777" w:rsidR="00B347E4" w:rsidRPr="00E85AD3" w:rsidRDefault="00B347E4" w:rsidP="00B347E4">
      <w:pPr>
        <w:jc w:val="center"/>
        <w:rPr>
          <w:rFonts w:cstheme="minorHAnsi"/>
          <w:b/>
          <w:bCs/>
        </w:rPr>
      </w:pPr>
    </w:p>
    <w:p w14:paraId="469CA6EA" w14:textId="77777777" w:rsidR="00B347E4" w:rsidRPr="00E85AD3" w:rsidRDefault="00B347E4" w:rsidP="00B347E4">
      <w:pPr>
        <w:jc w:val="center"/>
        <w:rPr>
          <w:rFonts w:cstheme="minorHAnsi"/>
          <w:b/>
          <w:bCs/>
        </w:rPr>
      </w:pP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3"/>
        <w:gridCol w:w="2941"/>
        <w:gridCol w:w="3566"/>
      </w:tblGrid>
      <w:tr w:rsidR="00DD6DCD" w:rsidRPr="00E85AD3" w14:paraId="2937E1C8" w14:textId="77777777" w:rsidTr="00DD6DCD">
        <w:tc>
          <w:tcPr>
            <w:tcW w:w="3164" w:type="dxa"/>
          </w:tcPr>
          <w:p w14:paraId="02BC3CE6" w14:textId="77777777" w:rsidR="00DD6DCD" w:rsidRPr="00E85AD3" w:rsidRDefault="00DD6DCD" w:rsidP="00DA53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026" w:type="dxa"/>
          </w:tcPr>
          <w:p w14:paraId="0A78E786" w14:textId="77777777" w:rsidR="00DD6DCD" w:rsidRPr="00E85AD3" w:rsidRDefault="00DD6DCD" w:rsidP="00DA53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636" w:type="dxa"/>
          </w:tcPr>
          <w:p w14:paraId="5B56BA59" w14:textId="77777777" w:rsidR="00DD6DCD" w:rsidRPr="00E85AD3" w:rsidRDefault="00DD6DCD" w:rsidP="00DA53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DD6DCD" w:rsidRPr="00E85AD3" w14:paraId="4C8BD557" w14:textId="77777777" w:rsidTr="00DD6DCD">
        <w:tc>
          <w:tcPr>
            <w:tcW w:w="3164" w:type="dxa"/>
            <w:tcBorders>
              <w:bottom w:val="single" w:sz="4" w:space="0" w:color="auto"/>
            </w:tcBorders>
          </w:tcPr>
          <w:p w14:paraId="5FDD9111" w14:textId="77777777" w:rsidR="00DD6DCD" w:rsidRPr="00E85AD3" w:rsidRDefault="00DD6DCD" w:rsidP="00DA53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026" w:type="dxa"/>
          </w:tcPr>
          <w:p w14:paraId="52132A18" w14:textId="77777777" w:rsidR="00DD6DCD" w:rsidRPr="00E85AD3" w:rsidRDefault="00DD6DCD" w:rsidP="00DA53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636" w:type="dxa"/>
            <w:tcBorders>
              <w:bottom w:val="single" w:sz="4" w:space="0" w:color="auto"/>
            </w:tcBorders>
          </w:tcPr>
          <w:p w14:paraId="4442AA4B" w14:textId="77777777" w:rsidR="00DD6DCD" w:rsidRPr="00E85AD3" w:rsidRDefault="00DD6DCD" w:rsidP="00DA53B5">
            <w:pPr>
              <w:pStyle w:val="Title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DD6DCD" w:rsidRPr="00E85AD3" w14:paraId="552E5335" w14:textId="77777777" w:rsidTr="00DD6DCD">
        <w:tc>
          <w:tcPr>
            <w:tcW w:w="3164" w:type="dxa"/>
            <w:tcBorders>
              <w:top w:val="single" w:sz="4" w:space="0" w:color="auto"/>
            </w:tcBorders>
          </w:tcPr>
          <w:p w14:paraId="2B843922" w14:textId="77777777" w:rsidR="00DD6DCD" w:rsidRPr="00E85AD3" w:rsidRDefault="00DD6DCD" w:rsidP="00DD6DCD">
            <w:pPr>
              <w:pStyle w:val="Title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85AD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potpis službenika</w:t>
            </w:r>
          </w:p>
        </w:tc>
        <w:tc>
          <w:tcPr>
            <w:tcW w:w="3026" w:type="dxa"/>
          </w:tcPr>
          <w:p w14:paraId="0A908E9E" w14:textId="77777777" w:rsidR="00DD6DCD" w:rsidRPr="00E85AD3" w:rsidRDefault="00DD6DCD" w:rsidP="00DD6DCD">
            <w:pPr>
              <w:pStyle w:val="Title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636" w:type="dxa"/>
            <w:tcBorders>
              <w:top w:val="single" w:sz="4" w:space="0" w:color="auto"/>
            </w:tcBorders>
          </w:tcPr>
          <w:p w14:paraId="66BBFEE4" w14:textId="77777777" w:rsidR="00DD6DCD" w:rsidRPr="00E85AD3" w:rsidRDefault="001C0A10" w:rsidP="001C0A10">
            <w:pPr>
              <w:pStyle w:val="Title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E85AD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potpis podnositelja</w:t>
            </w:r>
          </w:p>
        </w:tc>
      </w:tr>
    </w:tbl>
    <w:p w14:paraId="6D3B050C" w14:textId="77777777" w:rsidR="00B347E4" w:rsidRPr="00E85AD3" w:rsidRDefault="00B347E4" w:rsidP="00B347E4">
      <w:pPr>
        <w:jc w:val="center"/>
        <w:rPr>
          <w:rFonts w:cstheme="minorHAnsi"/>
        </w:rPr>
      </w:pPr>
    </w:p>
    <w:p w14:paraId="0C3D93AD" w14:textId="77777777" w:rsidR="00B347E4" w:rsidRPr="00E85AD3" w:rsidRDefault="00B347E4" w:rsidP="00B347E4">
      <w:pPr>
        <w:tabs>
          <w:tab w:val="left" w:pos="-720"/>
        </w:tabs>
        <w:suppressAutoHyphens/>
        <w:jc w:val="right"/>
        <w:rPr>
          <w:rFonts w:cstheme="minorHAnsi"/>
          <w:b/>
          <w:spacing w:val="-3"/>
        </w:rPr>
      </w:pPr>
    </w:p>
    <w:p w14:paraId="31570022" w14:textId="77777777" w:rsidR="006F1728" w:rsidRPr="00E85AD3" w:rsidRDefault="00EE2402" w:rsidP="00EE2402">
      <w:pPr>
        <w:spacing w:after="0" w:line="240" w:lineRule="auto"/>
        <w:ind w:firstLine="708"/>
        <w:rPr>
          <w:rFonts w:cstheme="minorHAnsi"/>
        </w:rPr>
      </w:pPr>
      <w:r w:rsidRPr="00E85AD3">
        <w:rPr>
          <w:rFonts w:cstheme="minorHAnsi"/>
        </w:rPr>
        <w:t>Prilog:</w:t>
      </w:r>
    </w:p>
    <w:p w14:paraId="71ACD93D" w14:textId="77777777" w:rsidR="00EE2402" w:rsidRPr="00E85AD3" w:rsidRDefault="00F13C9B" w:rsidP="00EE2402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E85AD3">
        <w:rPr>
          <w:rFonts w:asciiTheme="minorHAnsi" w:hAnsiTheme="minorHAnsi" w:cstheme="minorHAnsi"/>
          <w:sz w:val="22"/>
          <w:szCs w:val="22"/>
        </w:rPr>
        <w:t>potvrda</w:t>
      </w:r>
      <w:proofErr w:type="spellEnd"/>
      <w:r w:rsidRPr="00E85AD3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E85AD3">
        <w:rPr>
          <w:rFonts w:asciiTheme="minorHAnsi" w:hAnsiTheme="minorHAnsi" w:cstheme="minorHAnsi"/>
          <w:sz w:val="22"/>
          <w:szCs w:val="22"/>
        </w:rPr>
        <w:t>uplati</w:t>
      </w:r>
      <w:proofErr w:type="spellEnd"/>
      <w:r w:rsidRPr="00E85A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85AD3">
        <w:rPr>
          <w:rFonts w:asciiTheme="minorHAnsi" w:hAnsiTheme="minorHAnsi" w:cstheme="minorHAnsi"/>
          <w:sz w:val="22"/>
          <w:szCs w:val="22"/>
        </w:rPr>
        <w:t>troškova</w:t>
      </w:r>
      <w:proofErr w:type="spellEnd"/>
      <w:r w:rsidRPr="00E85AD3">
        <w:rPr>
          <w:rFonts w:asciiTheme="minorHAnsi" w:hAnsiTheme="minorHAnsi" w:cstheme="minorHAnsi"/>
          <w:sz w:val="22"/>
          <w:szCs w:val="22"/>
        </w:rPr>
        <w:t xml:space="preserve"> od </w:t>
      </w:r>
      <w:r w:rsidR="005F16C1">
        <w:rPr>
          <w:rFonts w:asciiTheme="minorHAnsi" w:hAnsiTheme="minorHAnsi" w:cstheme="minorHAnsi"/>
          <w:sz w:val="22"/>
          <w:szCs w:val="22"/>
        </w:rPr>
        <w:t>11.70</w:t>
      </w:r>
      <w:r w:rsidRPr="00E85A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85AD3">
        <w:rPr>
          <w:rFonts w:asciiTheme="minorHAnsi" w:hAnsiTheme="minorHAnsi" w:cstheme="minorHAnsi"/>
          <w:sz w:val="22"/>
          <w:szCs w:val="22"/>
        </w:rPr>
        <w:t>eura</w:t>
      </w:r>
      <w:proofErr w:type="spellEnd"/>
      <w:r w:rsidR="00EE2402" w:rsidRPr="00E85A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E2402" w:rsidRPr="00E85AD3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EE2402" w:rsidRPr="00E85A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E2402" w:rsidRPr="00E85AD3">
        <w:rPr>
          <w:rFonts w:asciiTheme="minorHAnsi" w:hAnsiTheme="minorHAnsi" w:cstheme="minorHAnsi"/>
          <w:sz w:val="22"/>
          <w:szCs w:val="22"/>
        </w:rPr>
        <w:t>žiro</w:t>
      </w:r>
      <w:proofErr w:type="spellEnd"/>
      <w:r w:rsidR="00EE2402" w:rsidRPr="00E85AD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E2402" w:rsidRPr="00E85AD3">
        <w:rPr>
          <w:rFonts w:asciiTheme="minorHAnsi" w:hAnsiTheme="minorHAnsi" w:cstheme="minorHAnsi"/>
          <w:sz w:val="22"/>
          <w:szCs w:val="22"/>
        </w:rPr>
        <w:t>račun</w:t>
      </w:r>
      <w:proofErr w:type="spellEnd"/>
      <w:r w:rsidR="00EE2402" w:rsidRPr="00E85AD3">
        <w:rPr>
          <w:rFonts w:asciiTheme="minorHAnsi" w:hAnsiTheme="minorHAnsi" w:cstheme="minorHAnsi"/>
          <w:sz w:val="22"/>
          <w:szCs w:val="22"/>
        </w:rPr>
        <w:t xml:space="preserve"> Fakulteta (IBAN: HR7423600001101235285)</w:t>
      </w:r>
    </w:p>
    <w:sectPr w:rsidR="00EE2402" w:rsidRPr="00E85AD3" w:rsidSect="00B14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7" w:right="1021" w:bottom="1418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52EB0" w14:textId="77777777" w:rsidR="00773F06" w:rsidRDefault="00773F06" w:rsidP="00833EAC">
      <w:pPr>
        <w:spacing w:after="0" w:line="240" w:lineRule="auto"/>
      </w:pPr>
      <w:r>
        <w:separator/>
      </w:r>
    </w:p>
  </w:endnote>
  <w:endnote w:type="continuationSeparator" w:id="0">
    <w:p w14:paraId="66041050" w14:textId="77777777" w:rsidR="00773F06" w:rsidRDefault="00773F06" w:rsidP="0083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18BB08-1565-475E-99C1-39EFBFD77203}"/>
    <w:embedBold r:id="rId2" w:fontKey="{A61A32E0-8005-4827-9D35-4233135D9DC6}"/>
    <w:embedItalic r:id="rId3" w:fontKey="{C7A1B098-85E3-400C-8AF5-BD29041F21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E86268-5AB2-4A99-8FC9-77C6C21B2E10}"/>
    <w:embedBold r:id="rId5" w:fontKey="{68E1088F-50E0-4DA3-A79A-C435527F1C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EAFF605-C509-49E8-BB6E-D9F30FE7A017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7" w:fontKey="{1545F128-C0EF-4B31-9EDD-550B3DF7F310}"/>
    <w:embedBold r:id="rId8" w:fontKey="{BDFDABE2-A6A1-4E91-8610-30031E7266AF}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zgDisplay Normal">
    <w:altName w:val="Arial"/>
    <w:charset w:val="EE"/>
    <w:family w:val="auto"/>
    <w:pitch w:val="variable"/>
    <w:sig w:usb0="00000001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41A17" w14:textId="77777777" w:rsidR="00F41877" w:rsidRDefault="00F418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35B5" w14:textId="77777777" w:rsidR="00E85AD3" w:rsidRDefault="00E85AD3" w:rsidP="00E85AD3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03618F" wp14:editId="57C2A874">
              <wp:simplePos x="0" y="0"/>
              <wp:positionH relativeFrom="column">
                <wp:posOffset>894080</wp:posOffset>
              </wp:positionH>
              <wp:positionV relativeFrom="paragraph">
                <wp:posOffset>-123825</wp:posOffset>
              </wp:positionV>
              <wp:extent cx="4251960" cy="706755"/>
              <wp:effectExtent l="0" t="3175" r="0" b="4445"/>
              <wp:wrapNone/>
              <wp:docPr id="2" name="Text Box 3" descr="Text Box: Stomatološki fakultet,  Gundulićeva 5, HR-10000 Zagreb&#10;Tel:+385(0)1 4802111, +385(0)1 4807350,  Faks:+385(0)1 4807367&#10;&#10;OIB: 70221464726, E-mail:dekanat@sfzg.hr, www.sfzg.hr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1960" cy="706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436"/>
                            <w:gridCol w:w="2324"/>
                            <w:gridCol w:w="1119"/>
                            <w:gridCol w:w="1544"/>
                          </w:tblGrid>
                          <w:tr w:rsidR="00E85AD3" w:rsidRPr="000F0A0A" w14:paraId="61A3AC66" w14:textId="77777777" w:rsidTr="000753C7">
                            <w:tc>
                              <w:tcPr>
                                <w:tcW w:w="9062" w:type="dxa"/>
                                <w:gridSpan w:val="4"/>
                              </w:tcPr>
                              <w:p w14:paraId="26067AD9" w14:textId="77777777" w:rsidR="00E85AD3" w:rsidRPr="00E85AD3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b/>
                                    <w:bCs/>
                                    <w:caps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b/>
                                    <w:bCs/>
                                    <w:caps/>
                                    <w:sz w:val="14"/>
                                    <w:szCs w:val="14"/>
                                  </w:rPr>
                                  <w:t>Sveučilište u Zagrebu Stomatološki fakultet</w:t>
                                </w:r>
                              </w:p>
                            </w:tc>
                          </w:tr>
                          <w:tr w:rsidR="00E85AD3" w:rsidRPr="003B155F" w14:paraId="64C663AE" w14:textId="77777777" w:rsidTr="000753C7">
                            <w:tc>
                              <w:tcPr>
                                <w:tcW w:w="2265" w:type="dxa"/>
                              </w:tcPr>
                              <w:p w14:paraId="5F19AF87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>Gundulićeva 5</w:t>
                                </w:r>
                              </w:p>
                              <w:p w14:paraId="776FAC26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 xml:space="preserve">HR-10000 Zagreb </w:t>
                                </w:r>
                              </w:p>
                              <w:p w14:paraId="122C3368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>Hrvatska</w:t>
                                </w:r>
                              </w:p>
                            </w:tc>
                            <w:tc>
                              <w:tcPr>
                                <w:tcW w:w="3259" w:type="dxa"/>
                              </w:tcPr>
                              <w:p w14:paraId="44BCCB29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>OIB: 70221464726</w:t>
                                </w:r>
                              </w:p>
                              <w:p w14:paraId="19CACE72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>IBAN: HR7423600001101235285</w:t>
                                </w:r>
                              </w:p>
                              <w:p w14:paraId="145EAA22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>SWIFT/BIC: ZABAHR2X</w:t>
                                </w:r>
                              </w:p>
                            </w:tc>
                            <w:tc>
                              <w:tcPr>
                                <w:tcW w:w="1842" w:type="dxa"/>
                              </w:tcPr>
                              <w:p w14:paraId="0EB18F1B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CCBAD7D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>+385 1 4807350</w:t>
                                </w:r>
                              </w:p>
                              <w:p w14:paraId="3CCB7478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>+385 1 4802111</w:t>
                                </w:r>
                              </w:p>
                            </w:tc>
                            <w:tc>
                              <w:tcPr>
                                <w:tcW w:w="1696" w:type="dxa"/>
                              </w:tcPr>
                              <w:p w14:paraId="643FF430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487B20E" w14:textId="77777777" w:rsidR="00E85AD3" w:rsidRPr="000753C7" w:rsidRDefault="00E85AD3" w:rsidP="000753C7">
                                <w:pPr>
                                  <w:pStyle w:val="Footer"/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</w:pPr>
                                <w:r w:rsidRPr="000753C7">
                                  <w:rPr>
                                    <w:rFonts w:ascii="Montserrat Light" w:hAnsi="Montserrat Light"/>
                                    <w:sz w:val="14"/>
                                    <w:szCs w:val="14"/>
                                  </w:rPr>
                                  <w:t>dekanat@sfzg.hr www.sfzg.unizg.hr</w:t>
                                </w:r>
                              </w:p>
                            </w:tc>
                          </w:tr>
                        </w:tbl>
                        <w:p w14:paraId="29EAE493" w14:textId="77777777" w:rsidR="00E85AD3" w:rsidRPr="00E111F3" w:rsidRDefault="00E85AD3" w:rsidP="00E85AD3">
                          <w:pPr>
                            <w:pStyle w:val="Style4"/>
                            <w:widowControl/>
                            <w:spacing w:before="170" w:line="240" w:lineRule="auto"/>
                            <w:jc w:val="center"/>
                            <w:rPr>
                              <w:rStyle w:val="FontStyle11"/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334FB77E" w14:textId="77777777" w:rsidR="00E85AD3" w:rsidRPr="009814FF" w:rsidRDefault="00E85AD3" w:rsidP="00E85AD3">
                          <w:pPr>
                            <w:widowControl w:val="0"/>
                            <w:tabs>
                              <w:tab w:val="left" w:pos="90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cstheme="minorHAnsi"/>
                              <w:color w:val="000000"/>
                            </w:rPr>
                          </w:pPr>
                          <w:r w:rsidRPr="009814FF">
                            <w:rPr>
                              <w:rFonts w:cstheme="minorHAnsi"/>
                              <w:b/>
                              <w:color w:val="000000"/>
                            </w:rPr>
                            <w:t xml:space="preserve">Karlo </w:t>
                          </w:r>
                          <w:proofErr w:type="spellStart"/>
                          <w:r w:rsidRPr="009814FF">
                            <w:rPr>
                              <w:rFonts w:cstheme="minorHAnsi"/>
                              <w:b/>
                              <w:color w:val="000000"/>
                            </w:rPr>
                            <w:t>Sudarević</w:t>
                          </w:r>
                          <w:proofErr w:type="spellEnd"/>
                          <w:r w:rsidRPr="009814FF">
                            <w:rPr>
                              <w:rFonts w:eastAsia="Times New Roman" w:cstheme="minorHAnsi"/>
                              <w:b/>
                              <w:lang w:val="en-GB"/>
                            </w:rPr>
                            <w:t xml:space="preserve">, </w:t>
                          </w:r>
                          <w:proofErr w:type="spellStart"/>
                          <w:r w:rsidRPr="009814FF">
                            <w:rPr>
                              <w:rFonts w:eastAsia="Times New Roman" w:cstheme="minorHAnsi"/>
                              <w:b/>
                              <w:lang w:val="en-GB"/>
                            </w:rPr>
                            <w:t>dr.med.dent</w:t>
                          </w:r>
                          <w:proofErr w:type="spellEnd"/>
                          <w:r w:rsidRPr="009814FF">
                            <w:rPr>
                              <w:rFonts w:eastAsia="Times New Roman" w:cstheme="minorHAnsi"/>
                              <w:b/>
                              <w:lang w:val="en-GB"/>
                            </w:rPr>
                            <w:t>.,</w:t>
                          </w:r>
                          <w:r w:rsidRPr="009814FF">
                            <w:rPr>
                              <w:rFonts w:eastAsia="Times New Roman" w:cstheme="minorHAnsi"/>
                              <w:lang w:val="en-GB"/>
                            </w:rPr>
                            <w:t xml:space="preserve"> </w:t>
                          </w:r>
                          <w:r w:rsidRPr="009814FF">
                            <w:rPr>
                              <w:rFonts w:cstheme="minorHAnsi"/>
                              <w:color w:val="000000"/>
                            </w:rPr>
                            <w:t>rođen 13.11.1971</w:t>
                          </w:r>
                          <w:r w:rsidRPr="009814FF">
                            <w:rPr>
                              <w:rFonts w:cstheme="minorHAnsi"/>
                            </w:rPr>
                            <w:t xml:space="preserve">. godine u </w:t>
                          </w:r>
                          <w:r w:rsidRPr="009814FF">
                            <w:rPr>
                              <w:rFonts w:cstheme="minorHAnsi"/>
                              <w:color w:val="000000"/>
                            </w:rPr>
                            <w:t>Slavonskom Brodu</w:t>
                          </w:r>
                          <w:r w:rsidRPr="009814FF">
                            <w:rPr>
                              <w:rFonts w:cstheme="minorHAnsi"/>
                            </w:rPr>
                            <w:t>,</w:t>
                          </w:r>
                          <w:r w:rsidRPr="009814FF">
                            <w:rPr>
                              <w:rFonts w:eastAsia="Times New Roman" w:cstheme="minorHAnsi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9814FF">
                            <w:rPr>
                              <w:rFonts w:eastAsia="Times New Roman" w:cstheme="minorHAnsi"/>
                              <w:lang w:val="en-GB"/>
                            </w:rPr>
                            <w:t>Republika</w:t>
                          </w:r>
                          <w:proofErr w:type="spellEnd"/>
                          <w:r w:rsidRPr="009814FF">
                            <w:rPr>
                              <w:rFonts w:eastAsia="Times New Roman" w:cstheme="minorHAnsi"/>
                              <w:lang w:val="en-GB"/>
                            </w:rPr>
                            <w:t xml:space="preserve"> </w:t>
                          </w:r>
                          <w:r w:rsidRPr="009814FF">
                            <w:rPr>
                              <w:rFonts w:cstheme="minorHAnsi"/>
                              <w:color w:val="000000"/>
                            </w:rPr>
                            <w:t>Hrvatska</w:t>
                          </w:r>
                          <w:r w:rsidRPr="009814FF">
                            <w:rPr>
                              <w:rFonts w:eastAsia="Times New Roman" w:cstheme="minorHAnsi"/>
                              <w:b/>
                              <w:lang w:val="en-GB"/>
                            </w:rPr>
                            <w:t xml:space="preserve">, </w:t>
                          </w:r>
                          <w:r w:rsidRPr="009814FF">
                            <w:rPr>
                              <w:rFonts w:cstheme="minorHAnsi"/>
                            </w:rPr>
                            <w:t xml:space="preserve">diplomirao je dana </w:t>
                          </w:r>
                          <w:r w:rsidRPr="009814FF">
                            <w:rPr>
                              <w:rFonts w:cs="Arial"/>
                              <w:color w:val="000000"/>
                            </w:rPr>
                            <w:t>23.10.1996</w:t>
                          </w:r>
                          <w:r w:rsidRPr="009814FF">
                            <w:rPr>
                              <w:rFonts w:eastAsia="Times New Roman" w:cstheme="minorHAnsi"/>
                              <w:lang w:val="pt-BR"/>
                            </w:rPr>
                            <w:t>. godine</w:t>
                          </w:r>
                          <w:r w:rsidRPr="009814FF">
                            <w:rPr>
                              <w:rFonts w:cstheme="minorHAnsi"/>
                            </w:rPr>
                            <w:t xml:space="preserve"> </w:t>
                          </w:r>
                          <w:r w:rsidRPr="009814FF">
                            <w:rPr>
                              <w:rFonts w:cstheme="minorHAnsi"/>
                              <w:color w:val="000000"/>
                            </w:rPr>
                            <w:t xml:space="preserve">sveučilišni dodiplomski studij stomatologije na </w:t>
                          </w:r>
                          <w:r w:rsidRPr="009814FF">
                            <w:rPr>
                              <w:rFonts w:eastAsia="Times New Roman" w:cstheme="minorHAnsi"/>
                              <w:lang w:val="pt-BR"/>
                            </w:rPr>
                            <w:t xml:space="preserve">Stomatološkom fakultetu </w:t>
                          </w:r>
                          <w:r w:rsidRPr="009814FF">
                            <w:rPr>
                              <w:rFonts w:cstheme="minorHAnsi"/>
                              <w:color w:val="000000"/>
                            </w:rPr>
                            <w:t xml:space="preserve">Sveučilišta u Zagrebu u trajanju 10 </w:t>
                          </w:r>
                          <w:r w:rsidRPr="009814FF">
                            <w:rPr>
                              <w:rFonts w:cstheme="minorHAnsi"/>
                            </w:rPr>
                            <w:t>semestara</w:t>
                          </w:r>
                          <w:r w:rsidRPr="009814FF">
                            <w:rPr>
                              <w:rFonts w:cstheme="minorHAnsi"/>
                              <w:color w:val="000000"/>
                            </w:rPr>
                            <w:t>.</w:t>
                          </w:r>
                        </w:p>
                        <w:p w14:paraId="143F1952" w14:textId="77777777" w:rsidR="00E85AD3" w:rsidRPr="009814FF" w:rsidRDefault="00E85AD3" w:rsidP="00E85AD3">
                          <w:pPr>
                            <w:widowControl w:val="0"/>
                            <w:tabs>
                              <w:tab w:val="center" w:pos="4792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cstheme="minorHAnsi"/>
                              <w:color w:val="000000"/>
                            </w:rPr>
                          </w:pPr>
                          <w:r w:rsidRPr="009814FF">
                            <w:rPr>
                              <w:rStyle w:val="FontStyle11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Tijekom studija imenovani je položio sve ispite prema priloženom prijepisu ocjena:</w:t>
                          </w:r>
                          <w:r w:rsidRPr="009814FF">
                            <w:rPr>
                              <w:rFonts w:cstheme="minorHAnsi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</w:p>
                        <w:p w14:paraId="53BB0946" w14:textId="77777777" w:rsidR="00E85AD3" w:rsidRDefault="00E85AD3" w:rsidP="00E85AD3">
                          <w:pPr>
                            <w:widowControl w:val="0"/>
                            <w:tabs>
                              <w:tab w:val="left" w:pos="90"/>
                            </w:tabs>
                            <w:autoSpaceDE w:val="0"/>
                            <w:autoSpaceDN w:val="0"/>
                            <w:adjustRightInd w:val="0"/>
                            <w:spacing w:before="211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da je Šantić Ivica, JMBG 1805976330384, rođen-a 18.05.76 godine u Bihać, BIH, student-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ica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na </w:t>
                          </w:r>
                        </w:p>
                        <w:p w14:paraId="495F9BE5" w14:textId="77777777" w:rsidR="00E85AD3" w:rsidRDefault="00E85AD3" w:rsidP="00E85AD3">
                          <w:pPr>
                            <w:widowControl w:val="0"/>
                            <w:tabs>
                              <w:tab w:val="left" w:pos="90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Stomatološkom fakultetu Sveučilišta u Zagrebu, upisan-a u 5. godinu studija školske godine 01/2, </w:t>
                          </w:r>
                        </w:p>
                        <w:p w14:paraId="73EC7562" w14:textId="77777777" w:rsidR="00E85AD3" w:rsidRDefault="00E85AD3" w:rsidP="00E85AD3">
                          <w:pPr>
                            <w:widowControl w:val="0"/>
                            <w:tabs>
                              <w:tab w:val="left" w:pos="90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položio-la ispite iz slijedećih predmeta / vježbi:</w:t>
                          </w:r>
                        </w:p>
                        <w:p w14:paraId="51601E98" w14:textId="77777777" w:rsidR="00E85AD3" w:rsidRDefault="00E85AD3" w:rsidP="00E85AD3">
                          <w:pPr>
                            <w:widowControl w:val="0"/>
                            <w:tabs>
                              <w:tab w:val="right" w:pos="690"/>
                              <w:tab w:val="left" w:pos="780"/>
                            </w:tabs>
                            <w:autoSpaceDE w:val="0"/>
                            <w:autoSpaceDN w:val="0"/>
                            <w:adjustRightInd w:val="0"/>
                            <w:spacing w:before="164"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1.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godina studija</w:t>
                          </w:r>
                        </w:p>
                        <w:p w14:paraId="6F829FEE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5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Biofizika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24.09.95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013E7130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Kemija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26.09.96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5388FE80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Humana biologija s genetikom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11.07.96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499859F4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Biokemija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25.09.97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74BFC8B1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5.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Histologija i embriologija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28.02.97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7C833372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6.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Anatomija za stomatologe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04.06.96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50599413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7.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Opća i socijalna stomatologija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14.11.96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179279E4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8.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Uvod u stomatologiju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24.10.96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695AE343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9.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Njemački jezik I.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05.11.96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5ECD6D76" w14:textId="77777777" w:rsidR="00E85AD3" w:rsidRDefault="00E85AD3" w:rsidP="00E85AD3">
                          <w:pPr>
                            <w:widowControl w:val="0"/>
                            <w:tabs>
                              <w:tab w:val="right" w:pos="690"/>
                              <w:tab w:val="left" w:pos="780"/>
                            </w:tabs>
                            <w:autoSpaceDE w:val="0"/>
                            <w:autoSpaceDN w:val="0"/>
                            <w:adjustRightInd w:val="0"/>
                            <w:spacing w:before="40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2.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godina studija</w:t>
                          </w:r>
                        </w:p>
                        <w:p w14:paraId="09ED25D5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5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10.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Statistika i informatika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14.12.98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69D10750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11.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Mikrobiologija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05.10.98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131264FA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12.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Fiziologija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08.06.98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43B8874A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13.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Patologija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20.05.99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192AEBC4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Morfologija zubi s dentalnom antropologijom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29.09.97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1EA3756D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15.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Stomatološka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propedeutik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i dijagnostika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04.02.99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odličan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(5)</w:t>
                          </w:r>
                        </w:p>
                        <w:p w14:paraId="7FDCAB6A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16.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Materijali u stomatologiji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26.01.99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4FA8F306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17.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Oralna higijena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29.10.98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1F800E37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18.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Njemački jezik II.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09.11.98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0EAE1014" w14:textId="77777777" w:rsidR="00E85AD3" w:rsidRDefault="00E85AD3" w:rsidP="00E85AD3">
                          <w:pPr>
                            <w:widowControl w:val="0"/>
                            <w:tabs>
                              <w:tab w:val="right" w:pos="690"/>
                              <w:tab w:val="left" w:pos="780"/>
                            </w:tabs>
                            <w:autoSpaceDE w:val="0"/>
                            <w:autoSpaceDN w:val="0"/>
                            <w:adjustRightInd w:val="0"/>
                            <w:spacing w:before="40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3.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godina studija</w:t>
                          </w:r>
                        </w:p>
                        <w:p w14:paraId="46AB764E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5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19.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Patofiziologija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14.09.99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3AE65A2A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20.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Farmakologija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14.03.00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321DD034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21.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Interna medicina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14.07.00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3CC937A7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22.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Infektologija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03.08.99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0E68D691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23.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Radiologija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11.06.99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66FC246F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24.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Dermatovenerologija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08.06.99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720E9328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25.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Psihijatrija s med. psihologijom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16.06.99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343067C2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26.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Orofacijalna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genetika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18.12.00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40094BA1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 xml:space="preserve">         4.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godina studija</w:t>
                          </w:r>
                        </w:p>
                        <w:p w14:paraId="3FA72446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5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27.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Opća i ratna kirurgija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14.03.01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0A276188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28.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Pedijatrija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24.04.01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23D5588D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29.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Otorinolaringologija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14.05.01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4AB2F143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30.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Oftalmologija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28.01.02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4DDE8196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31.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Onkologija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19.06.01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6C1E470F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32.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Neurologija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28.06.01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6098F60B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33.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Klinička imunologija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26.09.01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6723FDE7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34.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Socijalna medicina i epidemiologija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14.06.01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6AD0750F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35.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Gerontostomatologija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27.11.01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5A27C11A" w14:textId="77777777" w:rsidR="00E85AD3" w:rsidRDefault="00E85AD3" w:rsidP="00E85AD3">
                          <w:pPr>
                            <w:widowControl w:val="0"/>
                            <w:tabs>
                              <w:tab w:val="right" w:pos="690"/>
                              <w:tab w:val="left" w:pos="780"/>
                            </w:tabs>
                            <w:autoSpaceDE w:val="0"/>
                            <w:autoSpaceDN w:val="0"/>
                            <w:adjustRightInd w:val="0"/>
                            <w:spacing w:before="40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5.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godina studija</w:t>
                          </w:r>
                        </w:p>
                        <w:p w14:paraId="4227D7A4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5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36.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Mobilna protetika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02.04.03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0D887637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37.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Fiksna protetika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16.12.02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472BC1F8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38.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Dentalna patologija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05.12.03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odličan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(5)</w:t>
                          </w:r>
                        </w:p>
                        <w:p w14:paraId="74BD2474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39.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Oralna kirurgija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12.02.03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172C5C6C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40.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Ortodoncija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24.04.03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odličan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(5)</w:t>
                          </w:r>
                        </w:p>
                        <w:p w14:paraId="1BE24C77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41.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Anesteziologija 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reanimatologijom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14.03.02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539C31AB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42.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Maksilofacijalna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kirurgija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27.11.02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2A2A4F0E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43.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Parodontologija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30.04.02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odličan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(5)</w:t>
                          </w:r>
                        </w:p>
                        <w:p w14:paraId="34278F13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44.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Ginekologija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16.09.02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6CA88E36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45.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Gnatologija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14.11.02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1964A44E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46.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Pedodoncija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23.01.04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45001363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47.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Oralna medicina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23.03.04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dovoljan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(2)</w:t>
                          </w:r>
                        </w:p>
                        <w:p w14:paraId="2EF488A5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48.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Forenzička stomatologija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28.02.02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vrlo 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(4)</w:t>
                          </w:r>
                        </w:p>
                        <w:p w14:paraId="762AE6F3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49.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Povijest stomatologije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08.05.02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66EADD47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before="3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50.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Dentalna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implantologija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05.07.02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dobar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(3)</w:t>
                          </w:r>
                        </w:p>
                        <w:p w14:paraId="5B37E74D" w14:textId="77777777" w:rsidR="00E85AD3" w:rsidRDefault="00E85AD3" w:rsidP="00E85AD3">
                          <w:pPr>
                            <w:widowControl w:val="0"/>
                            <w:tabs>
                              <w:tab w:val="right" w:pos="1485"/>
                              <w:tab w:val="left" w:pos="1575"/>
                              <w:tab w:val="center" w:pos="7027"/>
                              <w:tab w:val="center" w:pos="8242"/>
                              <w:tab w:val="left" w:pos="8970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51.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diplomski ispit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27.05.04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odličan</w:t>
                          </w: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(5)</w:t>
                          </w:r>
                        </w:p>
                        <w:p w14:paraId="0AB14E24" w14:textId="77777777" w:rsidR="00E85AD3" w:rsidRDefault="00E85AD3" w:rsidP="00E85AD3">
                          <w:pPr>
                            <w:widowControl w:val="0"/>
                            <w:tabs>
                              <w:tab w:val="left" w:pos="105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Zaključeno s rednim brojem 51.</w:t>
                          </w:r>
                        </w:p>
                        <w:p w14:paraId="4F0F7466" w14:textId="77777777" w:rsidR="00E85AD3" w:rsidRDefault="00E85AD3" w:rsidP="00E85AD3">
                          <w:pPr>
                            <w:widowControl w:val="0"/>
                            <w:tabs>
                              <w:tab w:val="left" w:pos="105"/>
                            </w:tabs>
                            <w:autoSpaceDE w:val="0"/>
                            <w:autoSpaceDN w:val="0"/>
                            <w:adjustRightInd w:val="0"/>
                            <w:spacing w:before="110" w:after="0" w:line="240" w:lineRule="auto"/>
                            <w:rPr>
                              <w:rFonts w:ascii="Arial" w:hAnsi="Arial" w:cs="Arial"/>
                              <w:color w:val="000000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S Sans Serif" w:hAnsi="MS Sans Serif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Srednja ocjena postignuta tijekom studija je 3,275.</w:t>
                          </w:r>
                        </w:p>
                        <w:p w14:paraId="1EF1452C" w14:textId="77777777" w:rsidR="00E85AD3" w:rsidRPr="009814FF" w:rsidRDefault="00E85AD3" w:rsidP="00E85AD3">
                          <w:pPr>
                            <w:spacing w:after="0" w:line="240" w:lineRule="auto"/>
                            <w:ind w:left="708" w:firstLine="12"/>
                            <w:rPr>
                              <w:rFonts w:cstheme="minorHAnsi"/>
                            </w:rPr>
                          </w:pPr>
                          <w:r w:rsidRPr="009814FF">
                            <w:rPr>
                              <w:rFonts w:cstheme="minorHAnsi"/>
                            </w:rPr>
                            <w:t xml:space="preserve">Potvrda se izdaje na traženje imenovanog, a služi u svrhu prijave za upis </w:t>
                          </w:r>
                          <w:r w:rsidRPr="009814FF">
                            <w:rPr>
                              <w:rFonts w:cstheme="minorHAnsi"/>
                              <w:color w:val="222222"/>
                              <w:shd w:val="clear" w:color="auto" w:fill="FFFFFF"/>
                            </w:rPr>
                            <w:t xml:space="preserve">na doktorski </w:t>
                          </w:r>
                          <w:r w:rsidRPr="009814FF">
                            <w:rPr>
                              <w:rFonts w:cstheme="minorHAnsi"/>
                            </w:rPr>
                            <w:t>studij i u druge se svrhe ne može koristiti.</w:t>
                          </w:r>
                        </w:p>
                        <w:p w14:paraId="28F773D7" w14:textId="77777777" w:rsidR="00E85AD3" w:rsidRPr="009814FF" w:rsidRDefault="00E85AD3" w:rsidP="00E85AD3">
                          <w:pPr>
                            <w:spacing w:after="0" w:line="240" w:lineRule="auto"/>
                            <w:jc w:val="both"/>
                            <w:rPr>
                              <w:rFonts w:cstheme="minorHAnsi"/>
                            </w:rPr>
                          </w:pPr>
                        </w:p>
                        <w:p w14:paraId="3823C431" w14:textId="77777777" w:rsidR="00E85AD3" w:rsidRPr="009814FF" w:rsidRDefault="00E85AD3" w:rsidP="00E85AD3">
                          <w:pPr>
                            <w:tabs>
                              <w:tab w:val="left" w:pos="720"/>
                            </w:tabs>
                            <w:overflowPunct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720"/>
                            <w:jc w:val="both"/>
                            <w:rPr>
                              <w:rFonts w:cstheme="minorHAnsi"/>
                            </w:rPr>
                          </w:pPr>
                          <w:r w:rsidRPr="009814FF">
                            <w:rPr>
                              <w:rFonts w:cstheme="minorHAnsi"/>
                            </w:rPr>
                            <w:t xml:space="preserve">Na temelju Zakona o upravnim pristojbama NN broj: 115/16, tarifni broj: 4., plaćena je i istovremeno poništena nakon podneska upravna pristojba u iznosu od </w:t>
                          </w:r>
                          <w:r w:rsidRPr="009814FF">
                            <w:rPr>
                              <w:rFonts w:cstheme="minorHAnsi"/>
                              <w:iCs/>
                              <w:color w:val="222222"/>
                              <w:shd w:val="clear" w:color="auto" w:fill="FFFFFF"/>
                            </w:rPr>
                            <w:t>2,65 €</w:t>
                          </w:r>
                          <w:r w:rsidRPr="009814FF">
                            <w:rPr>
                              <w:rFonts w:cstheme="minorHAnsi"/>
                            </w:rPr>
                            <w:t>.</w:t>
                          </w:r>
                        </w:p>
                        <w:p w14:paraId="4F2A5169" w14:textId="77777777" w:rsidR="00E85AD3" w:rsidRPr="009814FF" w:rsidRDefault="00E85AD3" w:rsidP="00E85AD3">
                          <w:pPr>
                            <w:ind w:firstLine="720"/>
                            <w:jc w:val="both"/>
                            <w:rPr>
                              <w:rFonts w:cstheme="minorHAnsi"/>
                            </w:rPr>
                          </w:pPr>
                        </w:p>
                        <w:p w14:paraId="2581F92B" w14:textId="77777777" w:rsidR="00E85AD3" w:rsidRPr="009814FF" w:rsidRDefault="00E85AD3" w:rsidP="00E85AD3">
                          <w:pPr>
                            <w:spacing w:after="0" w:line="240" w:lineRule="auto"/>
                            <w:jc w:val="both"/>
                            <w:rPr>
                              <w:rFonts w:cs="Arial"/>
                            </w:rPr>
                          </w:pPr>
                        </w:p>
                        <w:p w14:paraId="0640C02A" w14:textId="77777777" w:rsidR="00E85AD3" w:rsidRPr="009814FF" w:rsidRDefault="00E85AD3" w:rsidP="00E85AD3">
                          <w:pPr>
                            <w:spacing w:after="0" w:line="240" w:lineRule="auto"/>
                            <w:jc w:val="both"/>
                            <w:rPr>
                              <w:rFonts w:cstheme="minorHAnsi"/>
                            </w:rPr>
                          </w:pPr>
                          <w:r w:rsidRPr="009814FF">
                            <w:rPr>
                              <w:rFonts w:cstheme="minorHAnsi"/>
                            </w:rPr>
                            <w:tab/>
                          </w:r>
                          <w:r w:rsidRPr="009814FF">
                            <w:rPr>
                              <w:rFonts w:cstheme="minorHAnsi"/>
                            </w:rPr>
                            <w:tab/>
                          </w:r>
                          <w:r w:rsidRPr="009814FF">
                            <w:rPr>
                              <w:rFonts w:cstheme="minorHAnsi"/>
                            </w:rPr>
                            <w:tab/>
                          </w:r>
                          <w:r w:rsidRPr="009814FF">
                            <w:rPr>
                              <w:rFonts w:cstheme="minorHAnsi"/>
                            </w:rPr>
                            <w:tab/>
                          </w:r>
                          <w:r w:rsidRPr="009814FF">
                            <w:rPr>
                              <w:rFonts w:cstheme="minorHAnsi"/>
                            </w:rPr>
                            <w:tab/>
                          </w:r>
                          <w:r w:rsidRPr="009814FF">
                            <w:rPr>
                              <w:rFonts w:cstheme="minorHAnsi"/>
                            </w:rPr>
                            <w:tab/>
                          </w:r>
                          <w:r w:rsidRPr="009814FF">
                            <w:rPr>
                              <w:rFonts w:cstheme="minorHAnsi"/>
                            </w:rPr>
                            <w:tab/>
                          </w:r>
                          <w:r w:rsidRPr="009814FF">
                            <w:rPr>
                              <w:rFonts w:cstheme="minorHAnsi"/>
                            </w:rPr>
                            <w:tab/>
                            <w:t xml:space="preserve">    </w:t>
                          </w:r>
                          <w:r w:rsidRPr="009814FF">
                            <w:rPr>
                              <w:rFonts w:cstheme="minorHAnsi"/>
                            </w:rPr>
                            <w:tab/>
                            <w:t xml:space="preserve">    GLAVNI TAJNIK</w:t>
                          </w:r>
                        </w:p>
                        <w:p w14:paraId="7D18C10E" w14:textId="77777777" w:rsidR="00E85AD3" w:rsidRPr="009814FF" w:rsidRDefault="00E85AD3" w:rsidP="00E85AD3">
                          <w:pPr>
                            <w:spacing w:after="0" w:line="240" w:lineRule="auto"/>
                            <w:jc w:val="both"/>
                            <w:rPr>
                              <w:rFonts w:cs="Arial"/>
                            </w:rPr>
                          </w:pPr>
                        </w:p>
                        <w:p w14:paraId="39B31FF6" w14:textId="77777777" w:rsidR="00E85AD3" w:rsidRPr="009814FF" w:rsidRDefault="00E85AD3" w:rsidP="00E85AD3">
                          <w:pPr>
                            <w:spacing w:after="120"/>
                            <w:ind w:left="5652" w:firstLine="720"/>
                            <w:jc w:val="both"/>
                            <w:rPr>
                              <w:rFonts w:cstheme="minorHAnsi"/>
                            </w:rPr>
                          </w:pPr>
                          <w:r w:rsidRPr="009814FF">
                            <w:rPr>
                              <w:rFonts w:cstheme="minorHAnsi"/>
                              <w:color w:val="333333"/>
                              <w:shd w:val="clear" w:color="auto" w:fill="FFFFFF"/>
                            </w:rPr>
                            <w:t xml:space="preserve">Tamara </w:t>
                          </w:r>
                          <w:proofErr w:type="spellStart"/>
                          <w:r w:rsidRPr="009814FF">
                            <w:rPr>
                              <w:rFonts w:cstheme="minorHAnsi"/>
                              <w:color w:val="333333"/>
                              <w:shd w:val="clear" w:color="auto" w:fill="FFFFFF"/>
                            </w:rPr>
                            <w:t>Levačić</w:t>
                          </w:r>
                          <w:proofErr w:type="spellEnd"/>
                          <w:r w:rsidRPr="009814FF">
                            <w:rPr>
                              <w:rFonts w:cstheme="minorHAnsi"/>
                              <w:color w:val="333333"/>
                              <w:shd w:val="clear" w:color="auto" w:fill="FFFFFF"/>
                            </w:rPr>
                            <w:t xml:space="preserve"> Zelić, </w:t>
                          </w:r>
                          <w:r w:rsidRPr="009814FF">
                            <w:rPr>
                              <w:rFonts w:cstheme="minorHAnsi"/>
                            </w:rPr>
                            <w:t xml:space="preserve"> </w:t>
                          </w:r>
                          <w:proofErr w:type="spellStart"/>
                          <w:r w:rsidRPr="009814FF">
                            <w:rPr>
                              <w:rFonts w:cstheme="minorHAnsi"/>
                            </w:rPr>
                            <w:t>mag.iur</w:t>
                          </w:r>
                          <w:proofErr w:type="spellEnd"/>
                          <w:r w:rsidRPr="009814FF">
                            <w:rPr>
                              <w:rFonts w:cstheme="minorHAnsi"/>
                            </w:rPr>
                            <w:t xml:space="preserve">. </w:t>
                          </w:r>
                        </w:p>
                        <w:p w14:paraId="27DDED2C" w14:textId="77777777" w:rsidR="00E85AD3" w:rsidRPr="009814FF" w:rsidRDefault="00E85AD3" w:rsidP="00E85AD3"/>
                        <w:p w14:paraId="07E06B6F" w14:textId="77777777" w:rsidR="00E85AD3" w:rsidRPr="009814FF" w:rsidRDefault="00E85AD3" w:rsidP="00E85AD3">
                          <w:pPr>
                            <w:tabs>
                              <w:tab w:val="left" w:pos="720"/>
                            </w:tabs>
                            <w:overflowPunct w:val="0"/>
                            <w:autoSpaceDE w:val="0"/>
                            <w:autoSpaceDN w:val="0"/>
                            <w:adjustRightInd w:val="0"/>
                            <w:ind w:left="6372"/>
                            <w:jc w:val="both"/>
                            <w:textAlignment w:val="baseline"/>
                            <w:rPr>
                              <w:rFonts w:cstheme="minorHAnsi"/>
                            </w:rPr>
                          </w:pPr>
                        </w:p>
                        <w:p w14:paraId="47862883" w14:textId="77777777" w:rsidR="00E85AD3" w:rsidRPr="0024113D" w:rsidRDefault="00E85AD3" w:rsidP="00E85AD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361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Text Box: Stomatološki fakultet,  Gundulićeva 5, HR-10000 Zagreb&#10;Tel:+385(0)1 4802111, +385(0)1 4807350,  Faks:+385(0)1 4807367&#10;&#10;OIB: 70221464726, E-mail:dekanat@sfzg.hr, www.sfzg.hr&#10;&#10;" style="position:absolute;margin-left:70.4pt;margin-top:-9.75pt;width:334.8pt;height:5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" stroked="f" strokecolor="black [3213]" strokeweight=".5pt">
              <v:textbox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436"/>
                      <w:gridCol w:w="2324"/>
                      <w:gridCol w:w="1119"/>
                      <w:gridCol w:w="1544"/>
                    </w:tblGrid>
                    <w:tr w:rsidR="00E85AD3" w:rsidRPr="000F0A0A" w14:paraId="61A3AC66" w14:textId="77777777" w:rsidTr="000753C7">
                      <w:tc>
                        <w:tcPr>
                          <w:tcW w:w="9062" w:type="dxa"/>
                          <w:gridSpan w:val="4"/>
                        </w:tcPr>
                        <w:p w14:paraId="26067AD9" w14:textId="77777777" w:rsidR="00E85AD3" w:rsidRPr="00E85AD3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Sveučilište u Zagrebu Stomatološki fakultet</w:t>
                          </w:r>
                        </w:p>
                      </w:tc>
                    </w:tr>
                    <w:tr w:rsidR="00E85AD3" w:rsidRPr="003B155F" w14:paraId="64C663AE" w14:textId="77777777" w:rsidTr="000753C7">
                      <w:tc>
                        <w:tcPr>
                          <w:tcW w:w="2265" w:type="dxa"/>
                        </w:tcPr>
                        <w:p w14:paraId="5F19AF87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>Gundulićeva 5</w:t>
                          </w:r>
                        </w:p>
                        <w:p w14:paraId="776FAC26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 xml:space="preserve">HR-10000 Zagreb </w:t>
                          </w:r>
                        </w:p>
                        <w:p w14:paraId="122C3368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>Hrvatska</w:t>
                          </w:r>
                        </w:p>
                      </w:tc>
                      <w:tc>
                        <w:tcPr>
                          <w:tcW w:w="3259" w:type="dxa"/>
                        </w:tcPr>
                        <w:p w14:paraId="44BCCB29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>OIB: 70221464726</w:t>
                          </w:r>
                        </w:p>
                        <w:p w14:paraId="19CACE72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>IBAN: HR7423600001101235285</w:t>
                          </w:r>
                        </w:p>
                        <w:p w14:paraId="145EAA22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>SWIFT/BIC: ZABAHR2X</w:t>
                          </w:r>
                        </w:p>
                      </w:tc>
                      <w:tc>
                        <w:tcPr>
                          <w:tcW w:w="1842" w:type="dxa"/>
                        </w:tcPr>
                        <w:p w14:paraId="0EB18F1B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</w:p>
                        <w:p w14:paraId="4CCBAD7D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>+385 1 4807350</w:t>
                          </w:r>
                        </w:p>
                        <w:p w14:paraId="3CCB7478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>+385 1 4802111</w:t>
                          </w:r>
                        </w:p>
                      </w:tc>
                      <w:tc>
                        <w:tcPr>
                          <w:tcW w:w="1696" w:type="dxa"/>
                        </w:tcPr>
                        <w:p w14:paraId="643FF430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</w:p>
                        <w:p w14:paraId="0487B20E" w14:textId="77777777" w:rsidR="00E85AD3" w:rsidRPr="000753C7" w:rsidRDefault="00E85AD3" w:rsidP="000753C7">
                          <w:pPr>
                            <w:pStyle w:val="Footer"/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</w:pPr>
                          <w:r w:rsidRPr="000753C7">
                            <w:rPr>
                              <w:rFonts w:ascii="Montserrat Light" w:hAnsi="Montserrat Light"/>
                              <w:sz w:val="14"/>
                              <w:szCs w:val="14"/>
                            </w:rPr>
                            <w:t>dekanat@sfzg.hr www.sfzg.unizg.hr</w:t>
                          </w:r>
                        </w:p>
                      </w:tc>
                    </w:tr>
                  </w:tbl>
                  <w:p w14:paraId="29EAE493" w14:textId="77777777" w:rsidR="00E85AD3" w:rsidRPr="00E111F3" w:rsidRDefault="00E85AD3" w:rsidP="00E85AD3">
                    <w:pPr>
                      <w:pStyle w:val="Style4"/>
                      <w:widowControl/>
                      <w:spacing w:before="170" w:line="240" w:lineRule="auto"/>
                      <w:jc w:val="center"/>
                      <w:rPr>
                        <w:rStyle w:val="FontStyle11"/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</w:p>
                  <w:p w14:paraId="334FB77E" w14:textId="77777777" w:rsidR="00E85AD3" w:rsidRPr="009814FF" w:rsidRDefault="00E85AD3" w:rsidP="00E85AD3">
                    <w:pPr>
                      <w:widowControl w:val="0"/>
                      <w:tabs>
                        <w:tab w:val="left" w:pos="9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cstheme="minorHAnsi"/>
                        <w:color w:val="000000"/>
                      </w:rPr>
                    </w:pPr>
                    <w:r w:rsidRPr="009814FF">
                      <w:rPr>
                        <w:rFonts w:cstheme="minorHAnsi"/>
                        <w:b/>
                        <w:color w:val="000000"/>
                      </w:rPr>
                      <w:t xml:space="preserve">Karlo </w:t>
                    </w:r>
                    <w:proofErr w:type="spellStart"/>
                    <w:r w:rsidRPr="009814FF">
                      <w:rPr>
                        <w:rFonts w:cstheme="minorHAnsi"/>
                        <w:b/>
                        <w:color w:val="000000"/>
                      </w:rPr>
                      <w:t>Sudarević</w:t>
                    </w:r>
                    <w:proofErr w:type="spellEnd"/>
                    <w:r w:rsidRPr="009814FF">
                      <w:rPr>
                        <w:rFonts w:eastAsia="Times New Roman" w:cstheme="minorHAnsi"/>
                        <w:b/>
                        <w:lang w:val="en-GB"/>
                      </w:rPr>
                      <w:t xml:space="preserve">, </w:t>
                    </w:r>
                    <w:proofErr w:type="spellStart"/>
                    <w:r w:rsidRPr="009814FF">
                      <w:rPr>
                        <w:rFonts w:eastAsia="Times New Roman" w:cstheme="minorHAnsi"/>
                        <w:b/>
                        <w:lang w:val="en-GB"/>
                      </w:rPr>
                      <w:t>dr.med.dent</w:t>
                    </w:r>
                    <w:proofErr w:type="spellEnd"/>
                    <w:r w:rsidRPr="009814FF">
                      <w:rPr>
                        <w:rFonts w:eastAsia="Times New Roman" w:cstheme="minorHAnsi"/>
                        <w:b/>
                        <w:lang w:val="en-GB"/>
                      </w:rPr>
                      <w:t>.,</w:t>
                    </w:r>
                    <w:r w:rsidRPr="009814FF">
                      <w:rPr>
                        <w:rFonts w:eastAsia="Times New Roman" w:cstheme="minorHAnsi"/>
                        <w:lang w:val="en-GB"/>
                      </w:rPr>
                      <w:t xml:space="preserve"> </w:t>
                    </w:r>
                    <w:r w:rsidRPr="009814FF">
                      <w:rPr>
                        <w:rFonts w:cstheme="minorHAnsi"/>
                        <w:color w:val="000000"/>
                      </w:rPr>
                      <w:t>rođen 13.11.1971</w:t>
                    </w:r>
                    <w:r w:rsidRPr="009814FF">
                      <w:rPr>
                        <w:rFonts w:cstheme="minorHAnsi"/>
                      </w:rPr>
                      <w:t xml:space="preserve">. godine u </w:t>
                    </w:r>
                    <w:r w:rsidRPr="009814FF">
                      <w:rPr>
                        <w:rFonts w:cstheme="minorHAnsi"/>
                        <w:color w:val="000000"/>
                      </w:rPr>
                      <w:t>Slavonskom Brodu</w:t>
                    </w:r>
                    <w:r w:rsidRPr="009814FF">
                      <w:rPr>
                        <w:rFonts w:cstheme="minorHAnsi"/>
                      </w:rPr>
                      <w:t>,</w:t>
                    </w:r>
                    <w:r w:rsidRPr="009814FF">
                      <w:rPr>
                        <w:rFonts w:eastAsia="Times New Roman" w:cstheme="minorHAnsi"/>
                        <w:lang w:val="en-GB"/>
                      </w:rPr>
                      <w:t xml:space="preserve"> </w:t>
                    </w:r>
                    <w:proofErr w:type="spellStart"/>
                    <w:r w:rsidRPr="009814FF">
                      <w:rPr>
                        <w:rFonts w:eastAsia="Times New Roman" w:cstheme="minorHAnsi"/>
                        <w:lang w:val="en-GB"/>
                      </w:rPr>
                      <w:t>Republika</w:t>
                    </w:r>
                    <w:proofErr w:type="spellEnd"/>
                    <w:r w:rsidRPr="009814FF">
                      <w:rPr>
                        <w:rFonts w:eastAsia="Times New Roman" w:cstheme="minorHAnsi"/>
                        <w:lang w:val="en-GB"/>
                      </w:rPr>
                      <w:t xml:space="preserve"> </w:t>
                    </w:r>
                    <w:r w:rsidRPr="009814FF">
                      <w:rPr>
                        <w:rFonts w:cstheme="minorHAnsi"/>
                        <w:color w:val="000000"/>
                      </w:rPr>
                      <w:t>Hrvatska</w:t>
                    </w:r>
                    <w:r w:rsidRPr="009814FF">
                      <w:rPr>
                        <w:rFonts w:eastAsia="Times New Roman" w:cstheme="minorHAnsi"/>
                        <w:b/>
                        <w:lang w:val="en-GB"/>
                      </w:rPr>
                      <w:t xml:space="preserve">, </w:t>
                    </w:r>
                    <w:r w:rsidRPr="009814FF">
                      <w:rPr>
                        <w:rFonts w:cstheme="minorHAnsi"/>
                      </w:rPr>
                      <w:t xml:space="preserve">diplomirao je dana </w:t>
                    </w:r>
                    <w:r w:rsidRPr="009814FF">
                      <w:rPr>
                        <w:rFonts w:cs="Arial"/>
                        <w:color w:val="000000"/>
                      </w:rPr>
                      <w:t>23.10.1996</w:t>
                    </w:r>
                    <w:r w:rsidRPr="009814FF">
                      <w:rPr>
                        <w:rFonts w:eastAsia="Times New Roman" w:cstheme="minorHAnsi"/>
                        <w:lang w:val="pt-BR"/>
                      </w:rPr>
                      <w:t>. godine</w:t>
                    </w:r>
                    <w:r w:rsidRPr="009814FF">
                      <w:rPr>
                        <w:rFonts w:cstheme="minorHAnsi"/>
                      </w:rPr>
                      <w:t xml:space="preserve"> </w:t>
                    </w:r>
                    <w:r w:rsidRPr="009814FF">
                      <w:rPr>
                        <w:rFonts w:cstheme="minorHAnsi"/>
                        <w:color w:val="000000"/>
                      </w:rPr>
                      <w:t xml:space="preserve">sveučilišni dodiplomski studij stomatologije na </w:t>
                    </w:r>
                    <w:r w:rsidRPr="009814FF">
                      <w:rPr>
                        <w:rFonts w:eastAsia="Times New Roman" w:cstheme="minorHAnsi"/>
                        <w:lang w:val="pt-BR"/>
                      </w:rPr>
                      <w:t xml:space="preserve">Stomatološkom fakultetu </w:t>
                    </w:r>
                    <w:r w:rsidRPr="009814FF">
                      <w:rPr>
                        <w:rFonts w:cstheme="minorHAnsi"/>
                        <w:color w:val="000000"/>
                      </w:rPr>
                      <w:t xml:space="preserve">Sveučilišta u Zagrebu u trajanju 10 </w:t>
                    </w:r>
                    <w:r w:rsidRPr="009814FF">
                      <w:rPr>
                        <w:rFonts w:cstheme="minorHAnsi"/>
                      </w:rPr>
                      <w:t>semestara</w:t>
                    </w:r>
                    <w:r w:rsidRPr="009814FF">
                      <w:rPr>
                        <w:rFonts w:cstheme="minorHAnsi"/>
                        <w:color w:val="000000"/>
                      </w:rPr>
                      <w:t>.</w:t>
                    </w:r>
                  </w:p>
                  <w:p w14:paraId="143F1952" w14:textId="77777777" w:rsidR="00E85AD3" w:rsidRPr="009814FF" w:rsidRDefault="00E85AD3" w:rsidP="00E85AD3">
                    <w:pPr>
                      <w:widowControl w:val="0"/>
                      <w:tabs>
                        <w:tab w:val="center" w:pos="4792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color w:val="000000"/>
                      </w:rPr>
                    </w:pPr>
                    <w:r w:rsidRPr="009814FF">
                      <w:rPr>
                        <w:rStyle w:val="FontStyle11"/>
                        <w:rFonts w:asciiTheme="minorHAnsi" w:hAnsiTheme="minorHAnsi" w:cstheme="minorHAnsi"/>
                        <w:sz w:val="22"/>
                        <w:szCs w:val="22"/>
                      </w:rPr>
                      <w:t>Tijekom studija imenovani je položio sve ispite prema priloženom prijepisu ocjena:</w:t>
                    </w:r>
                    <w:r w:rsidRPr="009814FF">
                      <w:rPr>
                        <w:rFonts w:cstheme="minorHAnsi"/>
                        <w:b/>
                        <w:bCs/>
                        <w:color w:val="000000"/>
                      </w:rPr>
                      <w:t xml:space="preserve"> </w:t>
                    </w:r>
                  </w:p>
                  <w:p w14:paraId="53BB0946" w14:textId="77777777" w:rsidR="00E85AD3" w:rsidRDefault="00E85AD3" w:rsidP="00E85AD3">
                    <w:pPr>
                      <w:widowControl w:val="0"/>
                      <w:tabs>
                        <w:tab w:val="left" w:pos="90"/>
                      </w:tabs>
                      <w:autoSpaceDE w:val="0"/>
                      <w:autoSpaceDN w:val="0"/>
                      <w:adjustRightInd w:val="0"/>
                      <w:spacing w:before="211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da je Šantić Ivica, JMBG 1805976330384, rođen-a 18.05.76 godine u Bihać, BIH, student-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ica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na </w:t>
                    </w:r>
                  </w:p>
                  <w:p w14:paraId="495F9BE5" w14:textId="77777777" w:rsidR="00E85AD3" w:rsidRDefault="00E85AD3" w:rsidP="00E85AD3">
                    <w:pPr>
                      <w:widowControl w:val="0"/>
                      <w:tabs>
                        <w:tab w:val="left" w:pos="9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Stomatološkom fakultetu Sveučilišta u Zagrebu, upisan-a u 5. godinu studija školske godine 01/2, </w:t>
                    </w:r>
                  </w:p>
                  <w:p w14:paraId="73EC7562" w14:textId="77777777" w:rsidR="00E85AD3" w:rsidRDefault="00E85AD3" w:rsidP="00E85AD3">
                    <w:pPr>
                      <w:widowControl w:val="0"/>
                      <w:tabs>
                        <w:tab w:val="left" w:pos="9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položio-la ispite iz slijedećih predmeta / vježbi:</w:t>
                    </w:r>
                  </w:p>
                  <w:p w14:paraId="51601E98" w14:textId="77777777" w:rsidR="00E85AD3" w:rsidRDefault="00E85AD3" w:rsidP="00E85AD3">
                    <w:pPr>
                      <w:widowControl w:val="0"/>
                      <w:tabs>
                        <w:tab w:val="right" w:pos="690"/>
                        <w:tab w:val="left" w:pos="780"/>
                      </w:tabs>
                      <w:autoSpaceDE w:val="0"/>
                      <w:autoSpaceDN w:val="0"/>
                      <w:adjustRightInd w:val="0"/>
                      <w:spacing w:before="164" w:after="0" w:line="240" w:lineRule="auto"/>
                      <w:rPr>
                        <w:rFonts w:ascii="Arial" w:hAnsi="Arial" w:cs="Arial"/>
                        <w:b/>
                        <w:bCs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1.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godina studija</w:t>
                    </w:r>
                  </w:p>
                  <w:p w14:paraId="6F829FEE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5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Biofizika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24.09.95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013E7130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Kemija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26.09.96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5388FE80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Humana biologija s genetikom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11.07.96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499859F4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Biokemija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25.09.97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74BFC8B1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5.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Histologija i embriologija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28.02.97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7C833372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6.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Anatomija za stomatologe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04.06.96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50599413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7.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Opća i socijalna stomatologija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14.11.96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179279E4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8.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Uvod u stomatologiju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24.10.96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695AE343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9.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Njemački jezik I.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05.11.96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5ECD6D76" w14:textId="77777777" w:rsidR="00E85AD3" w:rsidRDefault="00E85AD3" w:rsidP="00E85AD3">
                    <w:pPr>
                      <w:widowControl w:val="0"/>
                      <w:tabs>
                        <w:tab w:val="right" w:pos="690"/>
                        <w:tab w:val="left" w:pos="780"/>
                      </w:tabs>
                      <w:autoSpaceDE w:val="0"/>
                      <w:autoSpaceDN w:val="0"/>
                      <w:adjustRightInd w:val="0"/>
                      <w:spacing w:before="400" w:after="0" w:line="240" w:lineRule="auto"/>
                      <w:rPr>
                        <w:rFonts w:ascii="Arial" w:hAnsi="Arial" w:cs="Arial"/>
                        <w:b/>
                        <w:bCs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2.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godina studija</w:t>
                    </w:r>
                  </w:p>
                  <w:p w14:paraId="09ED25D5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5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10.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Statistika i informatika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14.12.98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69D10750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11.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Mikrobiologija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05.10.98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131264FA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12.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Fiziologija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08.06.98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43B8874A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13.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Patologija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20.05.99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192AEBC4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Morfologija zubi s dentalnom antropologijom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29.09.97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1EA3756D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15.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Stomatološka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propedeutik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i dijagnostika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04.02.99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odličan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(5)</w:t>
                    </w:r>
                  </w:p>
                  <w:p w14:paraId="7FDCAB6A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16.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Materijali u stomatologiji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26.01.99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4FA8F306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17.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Oralna higijena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29.10.98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1F800E37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18.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Njemački jezik II.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09.11.98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0EAE1014" w14:textId="77777777" w:rsidR="00E85AD3" w:rsidRDefault="00E85AD3" w:rsidP="00E85AD3">
                    <w:pPr>
                      <w:widowControl w:val="0"/>
                      <w:tabs>
                        <w:tab w:val="right" w:pos="690"/>
                        <w:tab w:val="left" w:pos="780"/>
                      </w:tabs>
                      <w:autoSpaceDE w:val="0"/>
                      <w:autoSpaceDN w:val="0"/>
                      <w:adjustRightInd w:val="0"/>
                      <w:spacing w:before="400" w:after="0" w:line="240" w:lineRule="auto"/>
                      <w:rPr>
                        <w:rFonts w:ascii="Arial" w:hAnsi="Arial" w:cs="Arial"/>
                        <w:b/>
                        <w:bCs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3.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godina studija</w:t>
                    </w:r>
                  </w:p>
                  <w:p w14:paraId="46AB764E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5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19.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Patofiziologija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14.09.99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3AE65A2A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20.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Farmakologija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14.03.00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321DD034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21.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Interna medicina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14.07.00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3CC937A7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22.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Infektologija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03.08.99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0E68D691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23.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Radiologija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11.06.99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66FC246F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24.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Dermatovenerologija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08.06.99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720E9328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25.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Psihijatrija s med. psihologijom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16.06.99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343067C2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26.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Orofacijalna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genetika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18.12.00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40094BA1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b/>
                        <w:bCs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 xml:space="preserve">         4.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godina studija</w:t>
                    </w:r>
                  </w:p>
                  <w:p w14:paraId="3FA72446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5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27.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Opća i ratna kirurgija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14.03.01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0A276188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28.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Pedijatrija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24.04.01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23D5588D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29.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Otorinolaringologija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14.05.01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4AB2F143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30.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Oftalmologija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28.01.02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4DDE8196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31.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Onkologija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19.06.01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6C1E470F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32.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Neurologija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28.06.01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6098F60B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33.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Klinička imunologija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26.09.01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6723FDE7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34.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Socijalna medicina i epidemiologija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14.06.01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6AD0750F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35.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Gerontostomatologija</w:t>
                    </w:r>
                    <w:proofErr w:type="spellEnd"/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27.11.01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5A27C11A" w14:textId="77777777" w:rsidR="00E85AD3" w:rsidRDefault="00E85AD3" w:rsidP="00E85AD3">
                    <w:pPr>
                      <w:widowControl w:val="0"/>
                      <w:tabs>
                        <w:tab w:val="right" w:pos="690"/>
                        <w:tab w:val="left" w:pos="780"/>
                      </w:tabs>
                      <w:autoSpaceDE w:val="0"/>
                      <w:autoSpaceDN w:val="0"/>
                      <w:adjustRightInd w:val="0"/>
                      <w:spacing w:before="400" w:after="0" w:line="240" w:lineRule="auto"/>
                      <w:rPr>
                        <w:rFonts w:ascii="Arial" w:hAnsi="Arial" w:cs="Arial"/>
                        <w:b/>
                        <w:bCs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5.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godina studija</w:t>
                    </w:r>
                  </w:p>
                  <w:p w14:paraId="4227D7A4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5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36.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Mobilna protetika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02.04.03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0D887637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37.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Fiksna protetika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16.12.02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472BC1F8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38.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Dentalna patologija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05.12.03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odličan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(5)</w:t>
                    </w:r>
                  </w:p>
                  <w:p w14:paraId="74BD2474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39.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Oralna kirurgija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12.02.03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172C5C6C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40.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Ortodoncija</w:t>
                    </w:r>
                    <w:proofErr w:type="spellEnd"/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24.04.03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odličan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(5)</w:t>
                    </w:r>
                  </w:p>
                  <w:p w14:paraId="1BE24C77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41.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Anesteziologija s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reanimatologijom</w:t>
                    </w:r>
                    <w:proofErr w:type="spellEnd"/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14.03.02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539C31AB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42.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Maksilofacijalna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kirurgija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27.11.02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2A2A4F0E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43.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Parodontologija</w:t>
                    </w:r>
                    <w:proofErr w:type="spellEnd"/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30.04.02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odličan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(5)</w:t>
                    </w:r>
                  </w:p>
                  <w:p w14:paraId="34278F13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44.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Ginekologija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16.09.02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6CA88E36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45.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Gnatologija</w:t>
                    </w:r>
                    <w:proofErr w:type="spellEnd"/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14.11.02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1964A44E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46.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Pedodoncija</w:t>
                    </w:r>
                    <w:proofErr w:type="spellEnd"/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23.01.04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45001363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47.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Oralna medicina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23.03.04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dovoljan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(2)</w:t>
                    </w:r>
                  </w:p>
                  <w:p w14:paraId="2EF488A5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48.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Forenzička stomatologija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28.02.02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vrlo 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(4)</w:t>
                    </w:r>
                  </w:p>
                  <w:p w14:paraId="762AE6F3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49.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Povijest stomatologije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08.05.02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66EADD47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before="3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50.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Dentalna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implantologija</w:t>
                    </w:r>
                    <w:proofErr w:type="spellEnd"/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05.07.02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dobar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(3)</w:t>
                    </w:r>
                  </w:p>
                  <w:p w14:paraId="5B37E74D" w14:textId="77777777" w:rsidR="00E85AD3" w:rsidRDefault="00E85AD3" w:rsidP="00E85AD3">
                    <w:pPr>
                      <w:widowControl w:val="0"/>
                      <w:tabs>
                        <w:tab w:val="right" w:pos="1485"/>
                        <w:tab w:val="left" w:pos="1575"/>
                        <w:tab w:val="center" w:pos="7027"/>
                        <w:tab w:val="center" w:pos="8242"/>
                        <w:tab w:val="left" w:pos="897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51.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diplomski ispit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27.05.04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odličan</w:t>
                    </w: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(5)</w:t>
                    </w:r>
                  </w:p>
                  <w:p w14:paraId="0AB14E24" w14:textId="77777777" w:rsidR="00E85AD3" w:rsidRDefault="00E85AD3" w:rsidP="00E85AD3">
                    <w:pPr>
                      <w:widowControl w:val="0"/>
                      <w:tabs>
                        <w:tab w:val="left" w:pos="105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Zaključeno s rednim brojem 51.</w:t>
                    </w:r>
                  </w:p>
                  <w:p w14:paraId="4F0F7466" w14:textId="77777777" w:rsidR="00E85AD3" w:rsidRDefault="00E85AD3" w:rsidP="00E85AD3">
                    <w:pPr>
                      <w:widowControl w:val="0"/>
                      <w:tabs>
                        <w:tab w:val="left" w:pos="105"/>
                      </w:tabs>
                      <w:autoSpaceDE w:val="0"/>
                      <w:autoSpaceDN w:val="0"/>
                      <w:adjustRightInd w:val="0"/>
                      <w:spacing w:before="110" w:after="0" w:line="240" w:lineRule="auto"/>
                      <w:rPr>
                        <w:rFonts w:ascii="Arial" w:hAnsi="Arial" w:cs="Arial"/>
                        <w:color w:val="000000"/>
                        <w:sz w:val="25"/>
                        <w:szCs w:val="25"/>
                      </w:rPr>
                    </w:pPr>
                    <w:r>
                      <w:rPr>
                        <w:rFonts w:ascii="MS Sans Serif" w:hAnsi="MS Sans Serif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Srednja ocjena postignuta tijekom studija je 3,275.</w:t>
                    </w:r>
                  </w:p>
                  <w:p w14:paraId="1EF1452C" w14:textId="77777777" w:rsidR="00E85AD3" w:rsidRPr="009814FF" w:rsidRDefault="00E85AD3" w:rsidP="00E85AD3">
                    <w:pPr>
                      <w:spacing w:after="0" w:line="240" w:lineRule="auto"/>
                      <w:ind w:left="708" w:firstLine="12"/>
                      <w:rPr>
                        <w:rFonts w:cstheme="minorHAnsi"/>
                      </w:rPr>
                    </w:pPr>
                    <w:r w:rsidRPr="009814FF">
                      <w:rPr>
                        <w:rFonts w:cstheme="minorHAnsi"/>
                      </w:rPr>
                      <w:t xml:space="preserve">Potvrda se izdaje na traženje imenovanog, a služi u svrhu prijave za upis </w:t>
                    </w:r>
                    <w:r w:rsidRPr="009814FF">
                      <w:rPr>
                        <w:rFonts w:cstheme="minorHAnsi"/>
                        <w:color w:val="222222"/>
                        <w:shd w:val="clear" w:color="auto" w:fill="FFFFFF"/>
                      </w:rPr>
                      <w:t xml:space="preserve">na doktorski </w:t>
                    </w:r>
                    <w:r w:rsidRPr="009814FF">
                      <w:rPr>
                        <w:rFonts w:cstheme="minorHAnsi"/>
                      </w:rPr>
                      <w:t>studij i u druge se svrhe ne može koristiti.</w:t>
                    </w:r>
                  </w:p>
                  <w:p w14:paraId="28F773D7" w14:textId="77777777" w:rsidR="00E85AD3" w:rsidRPr="009814FF" w:rsidRDefault="00E85AD3" w:rsidP="00E85AD3">
                    <w:pPr>
                      <w:spacing w:after="0" w:line="240" w:lineRule="auto"/>
                      <w:jc w:val="both"/>
                      <w:rPr>
                        <w:rFonts w:cstheme="minorHAnsi"/>
                      </w:rPr>
                    </w:pPr>
                  </w:p>
                  <w:p w14:paraId="3823C431" w14:textId="77777777" w:rsidR="00E85AD3" w:rsidRPr="009814FF" w:rsidRDefault="00E85AD3" w:rsidP="00E85AD3">
                    <w:pPr>
                      <w:tabs>
                        <w:tab w:val="left" w:pos="720"/>
                      </w:tabs>
                      <w:overflowPunct w:val="0"/>
                      <w:autoSpaceDE w:val="0"/>
                      <w:autoSpaceDN w:val="0"/>
                      <w:adjustRightInd w:val="0"/>
                      <w:spacing w:after="0" w:line="240" w:lineRule="auto"/>
                      <w:ind w:left="720"/>
                      <w:jc w:val="both"/>
                      <w:rPr>
                        <w:rFonts w:cstheme="minorHAnsi"/>
                      </w:rPr>
                    </w:pPr>
                    <w:r w:rsidRPr="009814FF">
                      <w:rPr>
                        <w:rFonts w:cstheme="minorHAnsi"/>
                      </w:rPr>
                      <w:t xml:space="preserve">Na temelju Zakona o upravnim pristojbama NN broj: 115/16, tarifni broj: 4., plaćena je i istovremeno poništena nakon podneska upravna pristojba u iznosu od </w:t>
                    </w:r>
                    <w:r w:rsidRPr="009814FF">
                      <w:rPr>
                        <w:rFonts w:cstheme="minorHAnsi"/>
                        <w:iCs/>
                        <w:color w:val="222222"/>
                        <w:shd w:val="clear" w:color="auto" w:fill="FFFFFF"/>
                      </w:rPr>
                      <w:t>2,65 €</w:t>
                    </w:r>
                    <w:r w:rsidRPr="009814FF">
                      <w:rPr>
                        <w:rFonts w:cstheme="minorHAnsi"/>
                      </w:rPr>
                      <w:t>.</w:t>
                    </w:r>
                  </w:p>
                  <w:p w14:paraId="4F2A5169" w14:textId="77777777" w:rsidR="00E85AD3" w:rsidRPr="009814FF" w:rsidRDefault="00E85AD3" w:rsidP="00E85AD3">
                    <w:pPr>
                      <w:ind w:firstLine="720"/>
                      <w:jc w:val="both"/>
                      <w:rPr>
                        <w:rFonts w:cstheme="minorHAnsi"/>
                      </w:rPr>
                    </w:pPr>
                  </w:p>
                  <w:p w14:paraId="2581F92B" w14:textId="77777777" w:rsidR="00E85AD3" w:rsidRPr="009814FF" w:rsidRDefault="00E85AD3" w:rsidP="00E85AD3">
                    <w:pPr>
                      <w:spacing w:after="0" w:line="240" w:lineRule="auto"/>
                      <w:jc w:val="both"/>
                      <w:rPr>
                        <w:rFonts w:cs="Arial"/>
                      </w:rPr>
                    </w:pPr>
                  </w:p>
                  <w:p w14:paraId="0640C02A" w14:textId="77777777" w:rsidR="00E85AD3" w:rsidRPr="009814FF" w:rsidRDefault="00E85AD3" w:rsidP="00E85AD3">
                    <w:pPr>
                      <w:spacing w:after="0" w:line="240" w:lineRule="auto"/>
                      <w:jc w:val="both"/>
                      <w:rPr>
                        <w:rFonts w:cstheme="minorHAnsi"/>
                      </w:rPr>
                    </w:pPr>
                    <w:r w:rsidRPr="009814FF">
                      <w:rPr>
                        <w:rFonts w:cstheme="minorHAnsi"/>
                      </w:rPr>
                      <w:tab/>
                    </w:r>
                    <w:r w:rsidRPr="009814FF">
                      <w:rPr>
                        <w:rFonts w:cstheme="minorHAnsi"/>
                      </w:rPr>
                      <w:tab/>
                    </w:r>
                    <w:r w:rsidRPr="009814FF">
                      <w:rPr>
                        <w:rFonts w:cstheme="minorHAnsi"/>
                      </w:rPr>
                      <w:tab/>
                    </w:r>
                    <w:r w:rsidRPr="009814FF">
                      <w:rPr>
                        <w:rFonts w:cstheme="minorHAnsi"/>
                      </w:rPr>
                      <w:tab/>
                    </w:r>
                    <w:r w:rsidRPr="009814FF">
                      <w:rPr>
                        <w:rFonts w:cstheme="minorHAnsi"/>
                      </w:rPr>
                      <w:tab/>
                    </w:r>
                    <w:r w:rsidRPr="009814FF">
                      <w:rPr>
                        <w:rFonts w:cstheme="minorHAnsi"/>
                      </w:rPr>
                      <w:tab/>
                    </w:r>
                    <w:r w:rsidRPr="009814FF">
                      <w:rPr>
                        <w:rFonts w:cstheme="minorHAnsi"/>
                      </w:rPr>
                      <w:tab/>
                    </w:r>
                    <w:r w:rsidRPr="009814FF">
                      <w:rPr>
                        <w:rFonts w:cstheme="minorHAnsi"/>
                      </w:rPr>
                      <w:tab/>
                      <w:t xml:space="preserve">    </w:t>
                    </w:r>
                    <w:r w:rsidRPr="009814FF">
                      <w:rPr>
                        <w:rFonts w:cstheme="minorHAnsi"/>
                      </w:rPr>
                      <w:tab/>
                      <w:t xml:space="preserve">    GLAVNI TAJNIK</w:t>
                    </w:r>
                  </w:p>
                  <w:p w14:paraId="7D18C10E" w14:textId="77777777" w:rsidR="00E85AD3" w:rsidRPr="009814FF" w:rsidRDefault="00E85AD3" w:rsidP="00E85AD3">
                    <w:pPr>
                      <w:spacing w:after="0" w:line="240" w:lineRule="auto"/>
                      <w:jc w:val="both"/>
                      <w:rPr>
                        <w:rFonts w:cs="Arial"/>
                      </w:rPr>
                    </w:pPr>
                  </w:p>
                  <w:p w14:paraId="39B31FF6" w14:textId="77777777" w:rsidR="00E85AD3" w:rsidRPr="009814FF" w:rsidRDefault="00E85AD3" w:rsidP="00E85AD3">
                    <w:pPr>
                      <w:spacing w:after="120"/>
                      <w:ind w:left="5652" w:firstLine="720"/>
                      <w:jc w:val="both"/>
                      <w:rPr>
                        <w:rFonts w:cstheme="minorHAnsi"/>
                      </w:rPr>
                    </w:pPr>
                    <w:r w:rsidRPr="009814FF">
                      <w:rPr>
                        <w:rFonts w:cstheme="minorHAnsi"/>
                        <w:color w:val="333333"/>
                        <w:shd w:val="clear" w:color="auto" w:fill="FFFFFF"/>
                      </w:rPr>
                      <w:t xml:space="preserve">Tamara </w:t>
                    </w:r>
                    <w:proofErr w:type="spellStart"/>
                    <w:r w:rsidRPr="009814FF">
                      <w:rPr>
                        <w:rFonts w:cstheme="minorHAnsi"/>
                        <w:color w:val="333333"/>
                        <w:shd w:val="clear" w:color="auto" w:fill="FFFFFF"/>
                      </w:rPr>
                      <w:t>Levačić</w:t>
                    </w:r>
                    <w:proofErr w:type="spellEnd"/>
                    <w:r w:rsidRPr="009814FF">
                      <w:rPr>
                        <w:rFonts w:cstheme="minorHAnsi"/>
                        <w:color w:val="333333"/>
                        <w:shd w:val="clear" w:color="auto" w:fill="FFFFFF"/>
                      </w:rPr>
                      <w:t xml:space="preserve"> Zelić, </w:t>
                    </w:r>
                    <w:r w:rsidRPr="009814FF">
                      <w:rPr>
                        <w:rFonts w:cstheme="minorHAnsi"/>
                      </w:rPr>
                      <w:t xml:space="preserve"> </w:t>
                    </w:r>
                    <w:proofErr w:type="spellStart"/>
                    <w:r w:rsidRPr="009814FF">
                      <w:rPr>
                        <w:rFonts w:cstheme="minorHAnsi"/>
                      </w:rPr>
                      <w:t>mag.iur</w:t>
                    </w:r>
                    <w:proofErr w:type="spellEnd"/>
                    <w:r w:rsidRPr="009814FF">
                      <w:rPr>
                        <w:rFonts w:cstheme="minorHAnsi"/>
                      </w:rPr>
                      <w:t xml:space="preserve">. </w:t>
                    </w:r>
                  </w:p>
                  <w:p w14:paraId="27DDED2C" w14:textId="77777777" w:rsidR="00E85AD3" w:rsidRPr="009814FF" w:rsidRDefault="00E85AD3" w:rsidP="00E85AD3"/>
                  <w:p w14:paraId="07E06B6F" w14:textId="77777777" w:rsidR="00E85AD3" w:rsidRPr="009814FF" w:rsidRDefault="00E85AD3" w:rsidP="00E85AD3">
                    <w:pPr>
                      <w:tabs>
                        <w:tab w:val="left" w:pos="720"/>
                      </w:tabs>
                      <w:overflowPunct w:val="0"/>
                      <w:autoSpaceDE w:val="0"/>
                      <w:autoSpaceDN w:val="0"/>
                      <w:adjustRightInd w:val="0"/>
                      <w:ind w:left="6372"/>
                      <w:jc w:val="both"/>
                      <w:textAlignment w:val="baseline"/>
                      <w:rPr>
                        <w:rFonts w:cstheme="minorHAnsi"/>
                      </w:rPr>
                    </w:pPr>
                  </w:p>
                  <w:p w14:paraId="47862883" w14:textId="77777777" w:rsidR="00E85AD3" w:rsidRPr="0024113D" w:rsidRDefault="00E85AD3" w:rsidP="00E85AD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93A3606" w14:textId="77777777" w:rsidR="00C03E52" w:rsidRPr="00E85AD3" w:rsidRDefault="00C03E52" w:rsidP="00E85A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FB49" w14:textId="77777777" w:rsidR="00F41877" w:rsidRDefault="00F41877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B5A2F" w14:textId="77777777" w:rsidR="00773F06" w:rsidRDefault="00773F06" w:rsidP="00833EAC">
      <w:pPr>
        <w:spacing w:after="0" w:line="240" w:lineRule="auto"/>
      </w:pPr>
      <w:r>
        <w:separator/>
      </w:r>
    </w:p>
  </w:footnote>
  <w:footnote w:type="continuationSeparator" w:id="0">
    <w:p w14:paraId="10A69361" w14:textId="77777777" w:rsidR="00773F06" w:rsidRDefault="00773F06" w:rsidP="0083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9D5C" w14:textId="77777777" w:rsidR="00791826" w:rsidRDefault="00791826">
    <w:pPr>
      <w:pStyle w:val="Header"/>
    </w:pPr>
  </w:p>
  <w:p w14:paraId="3459C0DE" w14:textId="77777777" w:rsidR="00791826" w:rsidRDefault="00791826">
    <w:pPr>
      <w:pStyle w:val="Header"/>
    </w:pPr>
  </w:p>
  <w:p w14:paraId="7248D498" w14:textId="77777777" w:rsidR="00A029ED" w:rsidRPr="00791826" w:rsidRDefault="00653B3F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0FAF91" wp14:editId="05CF1C5B">
              <wp:simplePos x="0" y="0"/>
              <wp:positionH relativeFrom="column">
                <wp:posOffset>925830</wp:posOffset>
              </wp:positionH>
              <wp:positionV relativeFrom="paragraph">
                <wp:posOffset>-26670</wp:posOffset>
              </wp:positionV>
              <wp:extent cx="942975" cy="800100"/>
              <wp:effectExtent l="1905" t="1905" r="0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54D92" w14:textId="77777777" w:rsidR="00791826" w:rsidRDefault="00791826" w:rsidP="0079182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CC42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72.9pt;margin-top:-2.1pt;width:74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" stroked="f">
              <v:textbox>
                <w:txbxContent>
                  <w:p w:rsidR="00791826" w:rsidRDefault="00791826" w:rsidP="00791826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7F77E4" wp14:editId="362765CE">
              <wp:simplePos x="0" y="0"/>
              <wp:positionH relativeFrom="column">
                <wp:posOffset>-17145</wp:posOffset>
              </wp:positionH>
              <wp:positionV relativeFrom="paragraph">
                <wp:posOffset>-131445</wp:posOffset>
              </wp:positionV>
              <wp:extent cx="1152525" cy="942975"/>
              <wp:effectExtent l="1905" t="1905" r="0" b="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12DF3" w14:textId="77777777" w:rsidR="00791826" w:rsidRDefault="00791826" w:rsidP="00791826">
                          <w:r w:rsidRPr="0071526B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19200A5B" wp14:editId="7D39F802">
                                <wp:extent cx="817245" cy="817245"/>
                                <wp:effectExtent l="19050" t="0" r="1905" b="0"/>
                                <wp:docPr id="9" name="Picture 0" descr="stom-crn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m-crni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5890" cy="815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870A3" id="Text Box 10" o:spid="_x0000_s1027" type="#_x0000_t202" style="position:absolute;margin-left:-1.35pt;margin-top:-10.35pt;width:90.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" stroked="f">
              <v:textbox>
                <w:txbxContent>
                  <w:p w:rsidR="00791826" w:rsidRDefault="00791826" w:rsidP="00791826">
                    <w:r w:rsidRPr="0071526B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03B41E28" wp14:editId="2FF583ED">
                          <wp:extent cx="817245" cy="817245"/>
                          <wp:effectExtent l="19050" t="0" r="1905" b="0"/>
                          <wp:docPr id="9" name="Picture 0" descr="stom-crn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m-crni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5890" cy="815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10C427" w14:textId="77777777" w:rsidR="00791826" w:rsidRDefault="00B1423F">
    <w:pPr>
      <w:pStyle w:val="Header"/>
    </w:pPr>
    <w:r w:rsidRPr="0071526B">
      <w:rPr>
        <w:noProof/>
        <w:lang w:val="en-US" w:eastAsia="en-US"/>
      </w:rPr>
      <w:drawing>
        <wp:inline distT="0" distB="0" distL="0" distR="0" wp14:anchorId="207972F8" wp14:editId="6E3C537B">
          <wp:extent cx="676275" cy="676275"/>
          <wp:effectExtent l="19050" t="0" r="9525" b="0"/>
          <wp:docPr id="8" name="Picture 1" descr="C:\Users\Darije\Desktop\New folder\SVEučilište-GRB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je\Desktop\New folder\SVEučilište-GRB-crn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63" cy="674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141EC99" w14:textId="77777777" w:rsidR="00791826" w:rsidRDefault="00791826">
    <w:pPr>
      <w:pStyle w:val="Header"/>
    </w:pPr>
  </w:p>
  <w:p w14:paraId="091EA119" w14:textId="77777777" w:rsidR="00791826" w:rsidRPr="00791826" w:rsidRDefault="00791826">
    <w:pPr>
      <w:pStyle w:val="Header"/>
    </w:pPr>
  </w:p>
  <w:p w14:paraId="7716E4C4" w14:textId="77777777" w:rsidR="00791826" w:rsidRPr="00791826" w:rsidRDefault="00791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68B12" w14:textId="2A2F9921" w:rsidR="00DD2FCE" w:rsidRDefault="00DD2FCE" w:rsidP="00E85AD3">
    <w:pPr>
      <w:pStyle w:val="Header"/>
    </w:pPr>
    <w:r w:rsidRPr="006752DC"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1B5B8927" wp14:editId="566038ED">
          <wp:simplePos x="0" y="0"/>
          <wp:positionH relativeFrom="margin">
            <wp:posOffset>219075</wp:posOffset>
          </wp:positionH>
          <wp:positionV relativeFrom="paragraph">
            <wp:posOffset>-154940</wp:posOffset>
          </wp:positionV>
          <wp:extent cx="1404257" cy="789874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ZG_RGB-P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C9D76" w14:textId="77777777" w:rsidR="00DD2FCE" w:rsidRDefault="00DD2FCE" w:rsidP="00E85AD3">
    <w:pPr>
      <w:pStyle w:val="Header"/>
    </w:pPr>
  </w:p>
  <w:p w14:paraId="5C374547" w14:textId="77777777" w:rsidR="00DD2FCE" w:rsidRDefault="00DD2FCE" w:rsidP="00E85AD3">
    <w:pPr>
      <w:pStyle w:val="Header"/>
    </w:pPr>
  </w:p>
  <w:p w14:paraId="44C8A70C" w14:textId="3E38F584" w:rsidR="00853C03" w:rsidRPr="00E85AD3" w:rsidRDefault="00853C03" w:rsidP="00E85A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8AE4" w14:textId="77777777" w:rsidR="00F41877" w:rsidRDefault="00F41877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CC674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A7974"/>
    <w:multiLevelType w:val="hybridMultilevel"/>
    <w:tmpl w:val="B7C238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418C3"/>
    <w:multiLevelType w:val="hybridMultilevel"/>
    <w:tmpl w:val="D8582E80"/>
    <w:lvl w:ilvl="0" w:tplc="FFF4004C">
      <w:start w:val="1"/>
      <w:numFmt w:val="upperRoman"/>
      <w:lvlText w:val="%1."/>
      <w:lvlJc w:val="left"/>
      <w:pPr>
        <w:ind w:left="1095" w:hanging="735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C2C6D"/>
    <w:multiLevelType w:val="hybridMultilevel"/>
    <w:tmpl w:val="1666876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F029A7"/>
    <w:multiLevelType w:val="hybridMultilevel"/>
    <w:tmpl w:val="531238AA"/>
    <w:lvl w:ilvl="0" w:tplc="28440ABC">
      <w:start w:val="4"/>
      <w:numFmt w:val="bullet"/>
      <w:lvlText w:val="-"/>
      <w:lvlJc w:val="left"/>
      <w:pPr>
        <w:ind w:left="163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 w15:restartNumberingAfterBreak="0">
    <w:nsid w:val="35610AFA"/>
    <w:multiLevelType w:val="hybridMultilevel"/>
    <w:tmpl w:val="82A6A526"/>
    <w:lvl w:ilvl="0" w:tplc="041A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6" w15:restartNumberingAfterBreak="0">
    <w:nsid w:val="5D873B45"/>
    <w:multiLevelType w:val="hybridMultilevel"/>
    <w:tmpl w:val="52B8AE82"/>
    <w:lvl w:ilvl="0" w:tplc="3A36808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8D918E7"/>
    <w:multiLevelType w:val="hybridMultilevel"/>
    <w:tmpl w:val="FF529118"/>
    <w:lvl w:ilvl="0" w:tplc="041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746C2DD0"/>
    <w:multiLevelType w:val="hybridMultilevel"/>
    <w:tmpl w:val="5738721C"/>
    <w:lvl w:ilvl="0" w:tplc="CD5CF25C">
      <w:start w:val="3"/>
      <w:numFmt w:val="bullet"/>
      <w:lvlText w:val="-"/>
      <w:lvlJc w:val="left"/>
      <w:pPr>
        <w:ind w:left="1305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9" w15:restartNumberingAfterBreak="0">
    <w:nsid w:val="7CFC2BA4"/>
    <w:multiLevelType w:val="hybridMultilevel"/>
    <w:tmpl w:val="992463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C04"/>
    <w:rsid w:val="00020209"/>
    <w:rsid w:val="00044BC5"/>
    <w:rsid w:val="00082FAE"/>
    <w:rsid w:val="00097CDD"/>
    <w:rsid w:val="000D0C0B"/>
    <w:rsid w:val="000D3FA0"/>
    <w:rsid w:val="000F6B91"/>
    <w:rsid w:val="00112887"/>
    <w:rsid w:val="00195829"/>
    <w:rsid w:val="001A7281"/>
    <w:rsid w:val="001C0A10"/>
    <w:rsid w:val="001D607B"/>
    <w:rsid w:val="00220766"/>
    <w:rsid w:val="0024113D"/>
    <w:rsid w:val="00245BE3"/>
    <w:rsid w:val="00285821"/>
    <w:rsid w:val="002D6CC1"/>
    <w:rsid w:val="00315457"/>
    <w:rsid w:val="003277B6"/>
    <w:rsid w:val="003641FF"/>
    <w:rsid w:val="003E5A72"/>
    <w:rsid w:val="004039A7"/>
    <w:rsid w:val="004161A2"/>
    <w:rsid w:val="00454C7A"/>
    <w:rsid w:val="004711CF"/>
    <w:rsid w:val="00475074"/>
    <w:rsid w:val="00490271"/>
    <w:rsid w:val="00493CA7"/>
    <w:rsid w:val="004A326B"/>
    <w:rsid w:val="00501A7D"/>
    <w:rsid w:val="00505290"/>
    <w:rsid w:val="005148B1"/>
    <w:rsid w:val="0054610F"/>
    <w:rsid w:val="00572439"/>
    <w:rsid w:val="005A5759"/>
    <w:rsid w:val="005F16C1"/>
    <w:rsid w:val="005F26C0"/>
    <w:rsid w:val="00645D2B"/>
    <w:rsid w:val="00653B3F"/>
    <w:rsid w:val="006600F7"/>
    <w:rsid w:val="006833D6"/>
    <w:rsid w:val="006E1ED3"/>
    <w:rsid w:val="006F1728"/>
    <w:rsid w:val="00705965"/>
    <w:rsid w:val="00710444"/>
    <w:rsid w:val="007263F6"/>
    <w:rsid w:val="00773F06"/>
    <w:rsid w:val="00791826"/>
    <w:rsid w:val="007A3601"/>
    <w:rsid w:val="007E284E"/>
    <w:rsid w:val="007F3643"/>
    <w:rsid w:val="008027C2"/>
    <w:rsid w:val="00833EAC"/>
    <w:rsid w:val="0085153E"/>
    <w:rsid w:val="00853C03"/>
    <w:rsid w:val="008A0110"/>
    <w:rsid w:val="008A660E"/>
    <w:rsid w:val="00923221"/>
    <w:rsid w:val="009759FE"/>
    <w:rsid w:val="00977780"/>
    <w:rsid w:val="009822FB"/>
    <w:rsid w:val="009B44F5"/>
    <w:rsid w:val="009B6F80"/>
    <w:rsid w:val="00A029ED"/>
    <w:rsid w:val="00A04AEF"/>
    <w:rsid w:val="00A46C04"/>
    <w:rsid w:val="00A93D67"/>
    <w:rsid w:val="00AB49E9"/>
    <w:rsid w:val="00AC105E"/>
    <w:rsid w:val="00AF3C66"/>
    <w:rsid w:val="00AF7A5B"/>
    <w:rsid w:val="00B06446"/>
    <w:rsid w:val="00B069F8"/>
    <w:rsid w:val="00B1423F"/>
    <w:rsid w:val="00B23C89"/>
    <w:rsid w:val="00B347E4"/>
    <w:rsid w:val="00B72DBD"/>
    <w:rsid w:val="00BA34F4"/>
    <w:rsid w:val="00BB1C3A"/>
    <w:rsid w:val="00BC321F"/>
    <w:rsid w:val="00BE2FAB"/>
    <w:rsid w:val="00BF7FAB"/>
    <w:rsid w:val="00C0095E"/>
    <w:rsid w:val="00C03E52"/>
    <w:rsid w:val="00C10E70"/>
    <w:rsid w:val="00C16196"/>
    <w:rsid w:val="00C453CD"/>
    <w:rsid w:val="00C93CD0"/>
    <w:rsid w:val="00CA5160"/>
    <w:rsid w:val="00CB5143"/>
    <w:rsid w:val="00CC1CFC"/>
    <w:rsid w:val="00CC7FC2"/>
    <w:rsid w:val="00D357D8"/>
    <w:rsid w:val="00D50EF3"/>
    <w:rsid w:val="00D668F8"/>
    <w:rsid w:val="00D935FF"/>
    <w:rsid w:val="00DB3534"/>
    <w:rsid w:val="00DB49DB"/>
    <w:rsid w:val="00DD2FCE"/>
    <w:rsid w:val="00DD6DCD"/>
    <w:rsid w:val="00E22D70"/>
    <w:rsid w:val="00E6156B"/>
    <w:rsid w:val="00E85AD3"/>
    <w:rsid w:val="00EC78C8"/>
    <w:rsid w:val="00EE2087"/>
    <w:rsid w:val="00EE2402"/>
    <w:rsid w:val="00F12CEA"/>
    <w:rsid w:val="00F13C9B"/>
    <w:rsid w:val="00F41877"/>
    <w:rsid w:val="00F50A44"/>
    <w:rsid w:val="00F705DE"/>
    <w:rsid w:val="00FC0CE5"/>
    <w:rsid w:val="00FD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1FF049"/>
  <w15:docId w15:val="{11BB721A-E6FA-4EF5-99E7-5BF3191F3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3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83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EAC"/>
  </w:style>
  <w:style w:type="paragraph" w:styleId="Footer">
    <w:name w:val="footer"/>
    <w:basedOn w:val="Normal"/>
    <w:link w:val="FooterChar"/>
    <w:uiPriority w:val="99"/>
    <w:unhideWhenUsed/>
    <w:locked/>
    <w:rsid w:val="0083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EAC"/>
  </w:style>
  <w:style w:type="paragraph" w:styleId="BalloonText">
    <w:name w:val="Balloon Text"/>
    <w:basedOn w:val="Normal"/>
    <w:link w:val="BalloonTextChar"/>
    <w:uiPriority w:val="99"/>
    <w:semiHidden/>
    <w:unhideWhenUsed/>
    <w:rsid w:val="00B23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8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3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044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2C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2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Bullet">
    <w:name w:val="List Bullet"/>
    <w:basedOn w:val="Normal"/>
    <w:semiHidden/>
    <w:unhideWhenUsed/>
    <w:rsid w:val="00B1423F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Normal"/>
    <w:rsid w:val="00B1423F"/>
    <w:pPr>
      <w:widowControl w:val="0"/>
      <w:autoSpaceDE w:val="0"/>
      <w:autoSpaceDN w:val="0"/>
      <w:adjustRightInd w:val="0"/>
      <w:spacing w:after="0" w:line="286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1">
    <w:name w:val="Font Style11"/>
    <w:rsid w:val="00B1423F"/>
    <w:rPr>
      <w:rFonts w:ascii="Arial" w:hAnsi="Arial" w:cs="Arial" w:hint="default"/>
      <w:sz w:val="20"/>
      <w:szCs w:val="20"/>
    </w:rPr>
  </w:style>
  <w:style w:type="paragraph" w:styleId="Title">
    <w:name w:val="Title"/>
    <w:basedOn w:val="Normal"/>
    <w:link w:val="TitleChar"/>
    <w:qFormat/>
    <w:rsid w:val="00B347E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B347E4"/>
    <w:rPr>
      <w:rFonts w:ascii="Times New Roman" w:eastAsia="Times New Roman" w:hAnsi="Times New Roman" w:cs="Times New Roman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%20identite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CA2D1-4F7E-4B0B-9A7F-8188C3488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25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Stomatološki Fakultet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Darije</dc:creator>
  <cp:lastModifiedBy>Ivan Kafadar</cp:lastModifiedBy>
  <cp:revision>6</cp:revision>
  <cp:lastPrinted>2016-01-29T12:38:00Z</cp:lastPrinted>
  <dcterms:created xsi:type="dcterms:W3CDTF">2024-10-17T09:41:00Z</dcterms:created>
  <dcterms:modified xsi:type="dcterms:W3CDTF">2026-03-02T08:26:00Z</dcterms:modified>
</cp:coreProperties>
</file>